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7B063" w14:textId="77777777" w:rsidR="00695B9F" w:rsidRPr="000646AD" w:rsidRDefault="00D0297C" w:rsidP="00695B9F">
      <w:pPr>
        <w:jc w:val="center"/>
        <w:rPr>
          <w:rFonts w:eastAsia="Calibri"/>
          <w:b/>
          <w:sz w:val="28"/>
        </w:rPr>
      </w:pPr>
      <w:r w:rsidRPr="000646AD">
        <w:rPr>
          <w:rFonts w:eastAsia="Calibri"/>
          <w:b/>
          <w:sz w:val="28"/>
        </w:rPr>
        <w:t>KALAB</w:t>
      </w:r>
      <w:r w:rsidR="00D3075D" w:rsidRPr="000646AD">
        <w:rPr>
          <w:rFonts w:eastAsia="Calibri"/>
          <w:b/>
          <w:sz w:val="28"/>
        </w:rPr>
        <w:t xml:space="preserve"> </w:t>
      </w:r>
      <w:r w:rsidRPr="000646AD">
        <w:rPr>
          <w:rFonts w:eastAsia="Calibri"/>
          <w:b/>
          <w:sz w:val="28"/>
        </w:rPr>
        <w:t>DENEKE</w:t>
      </w:r>
    </w:p>
    <w:p w14:paraId="60C69AA2" w14:textId="666FC33C" w:rsidR="00D3075D" w:rsidRPr="000646AD" w:rsidRDefault="009A2966" w:rsidP="004C3699">
      <w:pPr>
        <w:jc w:val="center"/>
        <w:rPr>
          <w:rFonts w:eastAsia="Calibri"/>
          <w:sz w:val="20"/>
          <w:szCs w:val="20"/>
        </w:rPr>
      </w:pPr>
      <w:r w:rsidRPr="000646AD">
        <w:rPr>
          <w:rFonts w:eastAsia="Calibri"/>
          <w:sz w:val="20"/>
          <w:szCs w:val="20"/>
        </w:rPr>
        <w:t>Fairfield</w:t>
      </w:r>
      <w:r w:rsidR="00D3075D" w:rsidRPr="000646AD">
        <w:rPr>
          <w:rFonts w:eastAsia="Calibri"/>
          <w:sz w:val="20"/>
          <w:szCs w:val="20"/>
        </w:rPr>
        <w:t xml:space="preserve">, </w:t>
      </w:r>
      <w:r w:rsidRPr="000646AD">
        <w:rPr>
          <w:rFonts w:eastAsia="Calibri"/>
          <w:sz w:val="20"/>
          <w:szCs w:val="20"/>
        </w:rPr>
        <w:t>Iowa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52556</w:t>
      </w:r>
      <w:r w:rsidR="004C3699" w:rsidRPr="000646AD">
        <w:rPr>
          <w:rFonts w:eastAsia="Calibri"/>
          <w:sz w:val="20"/>
          <w:szCs w:val="20"/>
        </w:rPr>
        <w:t xml:space="preserve"> </w:t>
      </w:r>
      <w:r w:rsidR="004C3699" w:rsidRPr="000646AD">
        <w:rPr>
          <w:rFonts w:eastAsia="Calibri"/>
          <w:sz w:val="20"/>
          <w:szCs w:val="20"/>
        </w:rPr>
        <w:sym w:font="Symbol" w:char="F0B7"/>
      </w:r>
      <w:r w:rsidR="004C3699" w:rsidRPr="000646AD">
        <w:rPr>
          <w:rFonts w:eastAsia="Calibri"/>
          <w:sz w:val="20"/>
          <w:szCs w:val="20"/>
        </w:rPr>
        <w:t xml:space="preserve"> </w:t>
      </w:r>
      <w:r w:rsidRPr="000646AD">
        <w:rPr>
          <w:rFonts w:eastAsia="Calibri"/>
          <w:sz w:val="20"/>
          <w:szCs w:val="20"/>
        </w:rPr>
        <w:t>+1-641-233-9862</w:t>
      </w:r>
      <w:r w:rsidR="00D3075D" w:rsidRPr="000646AD">
        <w:rPr>
          <w:rFonts w:eastAsia="Calibri"/>
          <w:sz w:val="20"/>
          <w:szCs w:val="20"/>
        </w:rPr>
        <w:t xml:space="preserve"> </w:t>
      </w:r>
      <w:r w:rsidR="00D3075D" w:rsidRPr="000646AD">
        <w:rPr>
          <w:rFonts w:eastAsia="Calibri"/>
          <w:sz w:val="20"/>
          <w:szCs w:val="20"/>
        </w:rPr>
        <w:sym w:font="Symbol" w:char="F0B7"/>
      </w:r>
      <w:r w:rsidR="00D3075D" w:rsidRPr="000646AD"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denekekalab20@gmail.com</w:t>
        </w:r>
      </w:hyperlink>
      <w:r w:rsidR="0039552B" w:rsidRPr="000646AD">
        <w:rPr>
          <w:rFonts w:eastAsia="Calibri"/>
          <w:sz w:val="20"/>
          <w:szCs w:val="20"/>
        </w:rPr>
        <w:t xml:space="preserve"> </w:t>
      </w:r>
    </w:p>
    <w:p w14:paraId="3E271C6F" w14:textId="36A21F11" w:rsidR="008E5B01" w:rsidRPr="000646AD" w:rsidRDefault="009279FA" w:rsidP="008E5B01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u w:val="single"/>
          </w:rPr>
          <w:t>https://www.linkedin.com/in/kalab-dereje/</w:t>
        </w:r>
      </w:hyperlink>
      <w:r w:rsidR="008E5B01" w:rsidRPr="000646AD">
        <w:rPr>
          <w:rFonts w:eastAsia="Calibri"/>
          <w:sz w:val="20"/>
          <w:szCs w:val="20"/>
        </w:rPr>
        <w:t xml:space="preserve"> </w:t>
      </w:r>
    </w:p>
    <w:p w14:paraId="7D7A9128" w14:textId="77777777" w:rsidR="00097CAB" w:rsidRPr="00744AC8" w:rsidRDefault="00097CAB" w:rsidP="004C3699">
      <w:pPr>
        <w:rPr>
          <w:rFonts w:eastAsia="Calibri"/>
          <w:sz w:val="16"/>
          <w:szCs w:val="16"/>
        </w:rPr>
      </w:pPr>
    </w:p>
    <w:p w14:paraId="621FACA2" w14:textId="3F529A90" w:rsidR="00395F68" w:rsidRPr="000646AD" w:rsidRDefault="00950E4C" w:rsidP="00097CAB">
      <w:pPr>
        <w:jc w:val="center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FLUTTER APP</w:t>
      </w:r>
      <w:r w:rsidR="009A2966" w:rsidRPr="000646AD">
        <w:rPr>
          <w:rFonts w:eastAsia="Calibri"/>
          <w:b/>
          <w:sz w:val="20"/>
          <w:szCs w:val="20"/>
        </w:rPr>
        <w:t xml:space="preserve"> DEVELOPER</w:t>
      </w:r>
    </w:p>
    <w:p w14:paraId="742E9B7D" w14:textId="77777777" w:rsidR="006B2507" w:rsidRPr="00744AC8" w:rsidRDefault="006B2507" w:rsidP="006B2507">
      <w:pPr>
        <w:pBdr>
          <w:bottom w:val="single" w:sz="4" w:space="1" w:color="auto"/>
        </w:pBdr>
        <w:jc w:val="both"/>
        <w:rPr>
          <w:rFonts w:eastAsia="Calibri"/>
          <w:bCs/>
          <w:sz w:val="16"/>
          <w:szCs w:val="16"/>
        </w:rPr>
      </w:pPr>
    </w:p>
    <w:p w14:paraId="3B10060B" w14:textId="773426B1" w:rsidR="00097CAB" w:rsidRPr="000646AD" w:rsidRDefault="00950E4C" w:rsidP="006B2507">
      <w:pPr>
        <w:pBdr>
          <w:bottom w:val="single" w:sz="4" w:space="1" w:color="auto"/>
        </w:pBd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 xml:space="preserve">Mobile App </w:t>
      </w:r>
      <w:r w:rsidR="009A2966" w:rsidRPr="000646AD">
        <w:rPr>
          <w:rFonts w:eastAsia="Calibri"/>
          <w:bCs/>
          <w:sz w:val="20"/>
          <w:szCs w:val="20"/>
        </w:rPr>
        <w:t>Developer with 2 years of experience building scalable mobile applications across telecommunications, mobile top-up systems, and international voice call platforms. Skilled in frontend (React, Flutter)</w:t>
      </w:r>
      <w:r>
        <w:rPr>
          <w:rFonts w:eastAsia="Calibri"/>
          <w:bCs/>
          <w:sz w:val="20"/>
          <w:szCs w:val="20"/>
        </w:rPr>
        <w:t xml:space="preserve"> </w:t>
      </w:r>
      <w:r w:rsidR="009A2966" w:rsidRPr="000646AD">
        <w:rPr>
          <w:rFonts w:eastAsia="Calibri"/>
          <w:bCs/>
          <w:sz w:val="20"/>
          <w:szCs w:val="20"/>
        </w:rPr>
        <w:t>delivering secure, high-performance solutions from concept to deployment. Hands-on in full SDLC—requirement analysis, development, and testing—ensuring alignment with business goals. Experienced in Agile environments, collaborating with cross-functional teams to transform requirements into user-centric applications. Proficient in responsive UI development</w:t>
      </w:r>
      <w:r>
        <w:rPr>
          <w:rFonts w:eastAsia="Calibri"/>
          <w:bCs/>
          <w:sz w:val="20"/>
          <w:szCs w:val="20"/>
        </w:rPr>
        <w:t xml:space="preserve">. </w:t>
      </w:r>
      <w:r w:rsidR="009A2966" w:rsidRPr="000646AD">
        <w:rPr>
          <w:rFonts w:eastAsia="Calibri"/>
          <w:bCs/>
          <w:sz w:val="20"/>
          <w:szCs w:val="20"/>
        </w:rPr>
        <w:t xml:space="preserve">Skilled </w:t>
      </w:r>
      <w:r w:rsidR="00E3096C" w:rsidRPr="000646AD">
        <w:rPr>
          <w:rFonts w:eastAsia="Calibri"/>
          <w:bCs/>
          <w:sz w:val="20"/>
          <w:szCs w:val="20"/>
        </w:rPr>
        <w:t>in</w:t>
      </w:r>
      <w:r w:rsidR="00E3096C">
        <w:rPr>
          <w:rFonts w:eastAsia="Calibri"/>
          <w:bCs/>
          <w:sz w:val="20"/>
          <w:szCs w:val="20"/>
        </w:rPr>
        <w:t xml:space="preserve"> </w:t>
      </w:r>
      <w:r w:rsidR="009A2966" w:rsidRPr="000646AD">
        <w:rPr>
          <w:rFonts w:eastAsia="Calibri"/>
          <w:bCs/>
          <w:sz w:val="20"/>
          <w:szCs w:val="20"/>
        </w:rPr>
        <w:t>PostgreSQL, MongoDB, Flutter, and React.</w:t>
      </w:r>
    </w:p>
    <w:p w14:paraId="70C4A2BE" w14:textId="77777777" w:rsidR="009878EA" w:rsidRPr="000646AD" w:rsidRDefault="009878EA" w:rsidP="006B2507">
      <w:pPr>
        <w:pBdr>
          <w:bottom w:val="single" w:sz="4" w:space="1" w:color="auto"/>
        </w:pBdr>
        <w:jc w:val="both"/>
        <w:rPr>
          <w:rFonts w:eastAsia="Calibri"/>
          <w:b/>
          <w:sz w:val="6"/>
          <w:szCs w:val="6"/>
        </w:rPr>
      </w:pPr>
    </w:p>
    <w:p w14:paraId="42A44F8E" w14:textId="77777777" w:rsidR="006B2507" w:rsidRPr="00744AC8" w:rsidRDefault="006B2507" w:rsidP="002504E3">
      <w:pPr>
        <w:jc w:val="both"/>
        <w:rPr>
          <w:rFonts w:eastAsia="Calibri"/>
          <w:b/>
          <w:sz w:val="16"/>
          <w:szCs w:val="16"/>
        </w:rPr>
      </w:pPr>
    </w:p>
    <w:p w14:paraId="739C7187" w14:textId="6F37DFE6" w:rsidR="005F742F" w:rsidRDefault="005A5ED1" w:rsidP="00097CAB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SDLC</w:t>
      </w:r>
      <w:r w:rsidR="005F742F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Mobile App Development</w:t>
      </w:r>
      <w:r w:rsidR="005F742F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Problem-Solving</w:t>
      </w:r>
      <w:r w:rsidRPr="000646AD">
        <w:rPr>
          <w:rFonts w:eastAsia="Calibri"/>
          <w:bCs/>
          <w:sz w:val="20"/>
          <w:szCs w:val="20"/>
        </w:rPr>
        <w:t xml:space="preserve"> </w:t>
      </w:r>
      <w:r w:rsidR="00D77952" w:rsidRPr="000646AD">
        <w:rPr>
          <w:rFonts w:eastAsia="Calibri"/>
          <w:b/>
          <w:sz w:val="20"/>
          <w:szCs w:val="20"/>
        </w:rPr>
        <w:sym w:font="Symbol" w:char="F0B7"/>
      </w:r>
      <w:r w:rsidR="00D77952" w:rsidRPr="000646AD">
        <w:rPr>
          <w:rFonts w:eastAsia="Calibri"/>
          <w:b/>
          <w:sz w:val="20"/>
          <w:szCs w:val="20"/>
        </w:rPr>
        <w:t xml:space="preserve"> </w:t>
      </w:r>
      <w:r w:rsidR="00D77952" w:rsidRPr="000646AD">
        <w:rPr>
          <w:rFonts w:eastAsia="Calibri"/>
          <w:bCs/>
          <w:sz w:val="20"/>
          <w:szCs w:val="20"/>
        </w:rPr>
        <w:t>Object Oriented Programming (OOP)</w:t>
      </w:r>
    </w:p>
    <w:p w14:paraId="191D3284" w14:textId="7B74EB3F" w:rsidR="00097CAB" w:rsidRPr="000646AD" w:rsidRDefault="005A5ED1" w:rsidP="005F742F">
      <w:pPr>
        <w:pBdr>
          <w:bottom w:val="single" w:sz="4" w:space="1" w:color="auto"/>
        </w:pBdr>
        <w:jc w:val="center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Cloud</w:t>
      </w:r>
      <w:r w:rsidR="000430DC">
        <w:rPr>
          <w:rFonts w:eastAsia="Calibri"/>
          <w:bCs/>
          <w:sz w:val="20"/>
          <w:szCs w:val="20"/>
        </w:rPr>
        <w:t xml:space="preserve"> Services</w:t>
      </w:r>
      <w:r w:rsidR="005F742F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 w:rsidR="00803770" w:rsidRPr="000646AD">
        <w:rPr>
          <w:rFonts w:eastAsia="Calibri"/>
          <w:bCs/>
          <w:sz w:val="20"/>
          <w:szCs w:val="20"/>
        </w:rPr>
        <w:t>Version Control &amp; CI/CD Design Patterns</w:t>
      </w:r>
      <w:r w:rsidR="005F742F">
        <w:rPr>
          <w:rFonts w:eastAsia="Calibri"/>
          <w:bCs/>
          <w:sz w:val="20"/>
          <w:szCs w:val="20"/>
        </w:rPr>
        <w:t xml:space="preserve"> </w:t>
      </w:r>
      <w:r w:rsidR="00D77952" w:rsidRPr="000646AD">
        <w:rPr>
          <w:rFonts w:eastAsia="Calibri"/>
          <w:b/>
          <w:sz w:val="20"/>
          <w:szCs w:val="20"/>
        </w:rPr>
        <w:sym w:font="Symbol" w:char="F0B7"/>
      </w:r>
      <w:r w:rsidR="00D77952" w:rsidRPr="000646AD">
        <w:rPr>
          <w:rFonts w:eastAsia="Calibri"/>
          <w:b/>
          <w:sz w:val="20"/>
          <w:szCs w:val="20"/>
        </w:rPr>
        <w:t xml:space="preserve"> </w:t>
      </w:r>
      <w:r w:rsidR="00D77952" w:rsidRPr="000646AD">
        <w:rPr>
          <w:rFonts w:eastAsia="Calibri"/>
          <w:bCs/>
          <w:sz w:val="20"/>
          <w:szCs w:val="20"/>
        </w:rPr>
        <w:t>Communication &amp; Collaboration</w:t>
      </w:r>
    </w:p>
    <w:p w14:paraId="345872F1" w14:textId="77777777" w:rsidR="0044769D" w:rsidRPr="00744AC8" w:rsidRDefault="0044769D" w:rsidP="0044769D">
      <w:pPr>
        <w:pBdr>
          <w:bottom w:val="single" w:sz="4" w:space="1" w:color="auto"/>
        </w:pBdr>
        <w:rPr>
          <w:rFonts w:eastAsia="Calibri"/>
          <w:bCs/>
          <w:sz w:val="16"/>
          <w:szCs w:val="16"/>
        </w:rPr>
      </w:pPr>
    </w:p>
    <w:p w14:paraId="79884348" w14:textId="242D1F25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Languages:</w:t>
      </w:r>
      <w:r w:rsidR="00330704" w:rsidRPr="000646AD">
        <w:rPr>
          <w:rFonts w:eastAsia="Calibri"/>
          <w:b/>
          <w:sz w:val="20"/>
          <w:szCs w:val="20"/>
        </w:rPr>
        <w:t xml:space="preserve"> </w:t>
      </w:r>
      <w:r w:rsidR="00330704" w:rsidRPr="000646AD">
        <w:rPr>
          <w:rFonts w:eastAsia="Calibri"/>
          <w:bCs/>
          <w:sz w:val="20"/>
          <w:szCs w:val="20"/>
        </w:rPr>
        <w:t xml:space="preserve">Dart, </w:t>
      </w:r>
      <w:r w:rsidR="00950E4C">
        <w:rPr>
          <w:rFonts w:eastAsia="Calibri"/>
          <w:bCs/>
          <w:sz w:val="20"/>
          <w:szCs w:val="20"/>
        </w:rPr>
        <w:t>JavaScript</w:t>
      </w:r>
      <w:r w:rsidR="00E034D4">
        <w:rPr>
          <w:rFonts w:eastAsia="Calibri"/>
          <w:bCs/>
          <w:sz w:val="20"/>
          <w:szCs w:val="20"/>
        </w:rPr>
        <w:t>, SQL</w:t>
      </w:r>
    </w:p>
    <w:p w14:paraId="0D39D52F" w14:textId="424EBF8D" w:rsidR="00F17C80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Web:</w:t>
      </w:r>
      <w:r w:rsidR="006D2499" w:rsidRPr="000646AD">
        <w:rPr>
          <w:rFonts w:eastAsia="Calibri"/>
          <w:bCs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HTML5, CSS, jQuery, Tailwind CSS, React.js</w:t>
      </w:r>
      <w:r w:rsidR="00EE3011" w:rsidRPr="000646AD">
        <w:rPr>
          <w:rFonts w:eastAsia="Calibri"/>
          <w:bCs/>
          <w:sz w:val="20"/>
          <w:szCs w:val="20"/>
        </w:rPr>
        <w:t xml:space="preserve"> </w:t>
      </w:r>
    </w:p>
    <w:p w14:paraId="4E443215" w14:textId="36AE2FE8" w:rsidR="00716822" w:rsidRPr="000646AD" w:rsidRDefault="0039552B" w:rsidP="00950E4C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Web Services</w:t>
      </w:r>
      <w:r w:rsidR="00016DFF" w:rsidRPr="000646AD">
        <w:rPr>
          <w:rFonts w:eastAsia="Calibri"/>
          <w:b/>
          <w:sz w:val="20"/>
          <w:szCs w:val="20"/>
        </w:rPr>
        <w:t xml:space="preserve">: </w:t>
      </w:r>
      <w:r w:rsidR="00016DFF" w:rsidRPr="000646AD">
        <w:rPr>
          <w:rFonts w:eastAsia="Calibri"/>
          <w:bCs/>
          <w:sz w:val="20"/>
          <w:szCs w:val="20"/>
        </w:rPr>
        <w:t>REST, WebRTC</w:t>
      </w:r>
      <w:r w:rsidR="00323B7B" w:rsidRPr="000646AD">
        <w:rPr>
          <w:rFonts w:eastAsia="Calibri"/>
          <w:bCs/>
          <w:sz w:val="20"/>
          <w:szCs w:val="20"/>
        </w:rPr>
        <w:t xml:space="preserve"> </w:t>
      </w:r>
    </w:p>
    <w:p w14:paraId="6F61CAC1" w14:textId="3A877AA9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 xml:space="preserve">Frameworks: </w:t>
      </w:r>
      <w:r w:rsidR="00950E4C">
        <w:rPr>
          <w:rFonts w:eastAsia="Calibri"/>
          <w:bCs/>
          <w:sz w:val="20"/>
          <w:szCs w:val="20"/>
        </w:rPr>
        <w:t>React</w:t>
      </w:r>
      <w:r w:rsidR="00243C86">
        <w:rPr>
          <w:rFonts w:eastAsia="Calibri"/>
          <w:bCs/>
          <w:sz w:val="20"/>
          <w:szCs w:val="20"/>
        </w:rPr>
        <w:t xml:space="preserve"> (library)</w:t>
      </w:r>
      <w:r w:rsidR="00016DFF" w:rsidRPr="000646AD">
        <w:rPr>
          <w:rFonts w:eastAsia="Calibri"/>
          <w:bCs/>
          <w:sz w:val="20"/>
          <w:szCs w:val="20"/>
        </w:rPr>
        <w:t>, Flutter</w:t>
      </w:r>
      <w:r w:rsidR="00323B7B" w:rsidRPr="000646AD">
        <w:rPr>
          <w:rFonts w:eastAsia="Calibri"/>
          <w:sz w:val="20"/>
          <w:szCs w:val="20"/>
        </w:rPr>
        <w:t xml:space="preserve"> </w:t>
      </w:r>
    </w:p>
    <w:p w14:paraId="59B3CA06" w14:textId="09C0A271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Databases:</w:t>
      </w:r>
      <w:r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MySQL, MongoDB, PostgreSQL</w:t>
      </w:r>
    </w:p>
    <w:p w14:paraId="5FA5FF3B" w14:textId="0317AF36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Design Patterns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Singleton, Factory Method, Abstract Factory</w:t>
      </w:r>
    </w:p>
    <w:p w14:paraId="12B9E73C" w14:textId="1380D2EB" w:rsidR="00716822" w:rsidRPr="000646AD" w:rsidRDefault="0039552B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SDLC</w:t>
      </w:r>
      <w:r w:rsidRPr="000646AD">
        <w:rPr>
          <w:rFonts w:eastAsia="Calibri"/>
          <w:bCs/>
          <w:sz w:val="20"/>
          <w:szCs w:val="20"/>
        </w:rPr>
        <w:t>:</w:t>
      </w:r>
      <w:r w:rsidR="00016DFF" w:rsidRPr="000646AD">
        <w:rPr>
          <w:rFonts w:eastAsia="Calibri"/>
          <w:bCs/>
          <w:sz w:val="20"/>
          <w:szCs w:val="20"/>
        </w:rPr>
        <w:t xml:space="preserve"> </w:t>
      </w:r>
      <w:r w:rsidR="00716822">
        <w:rPr>
          <w:sz w:val="20"/>
        </w:rPr>
        <w:t>Agile, V-Model</w:t>
      </w:r>
    </w:p>
    <w:p w14:paraId="035D50B9" w14:textId="5556E9FB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Tools: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Maven, Gradle, Visual Studio, IntelliJ IDEA, Git, JIRA, Trello, GitHub, Postman, GitLab</w:t>
      </w:r>
    </w:p>
    <w:p w14:paraId="07AC8B04" w14:textId="414B7790" w:rsidR="00716822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 w:rsidRPr="000646AD">
        <w:rPr>
          <w:rFonts w:eastAsia="Calibri"/>
          <w:b/>
          <w:bCs/>
          <w:sz w:val="20"/>
          <w:szCs w:val="20"/>
        </w:rPr>
        <w:t>Platforms:</w:t>
      </w:r>
      <w:r w:rsidR="00016DFF" w:rsidRPr="000646AD">
        <w:rPr>
          <w:rFonts w:eastAsia="Calibri"/>
          <w:b/>
          <w:sz w:val="20"/>
          <w:szCs w:val="20"/>
        </w:rPr>
        <w:t xml:space="preserve"> </w:t>
      </w:r>
      <w:r w:rsidR="00016DFF" w:rsidRPr="000646AD">
        <w:rPr>
          <w:rFonts w:eastAsia="Calibri"/>
          <w:bCs/>
          <w:sz w:val="20"/>
          <w:szCs w:val="20"/>
        </w:rPr>
        <w:t>Windows, Linux, AWS</w:t>
      </w:r>
    </w:p>
    <w:p w14:paraId="5F1D69A7" w14:textId="77777777" w:rsidR="00D3075D" w:rsidRPr="000646AD" w:rsidRDefault="00D3075D" w:rsidP="00D3075D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66B104D" w14:textId="77777777" w:rsidR="00097CAB" w:rsidRPr="00744AC8" w:rsidRDefault="00097CAB" w:rsidP="002504E3">
      <w:pPr>
        <w:jc w:val="both"/>
        <w:rPr>
          <w:rFonts w:eastAsia="Calibri"/>
          <w:b/>
          <w:sz w:val="16"/>
          <w:szCs w:val="16"/>
        </w:rPr>
      </w:pPr>
    </w:p>
    <w:p w14:paraId="545D0B46" w14:textId="77777777" w:rsidR="00395F68" w:rsidRPr="000646AD" w:rsidRDefault="002504E3" w:rsidP="007D0C6B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PROFESSIONAL EXPERIENCE</w:t>
      </w:r>
    </w:p>
    <w:p w14:paraId="10866A34" w14:textId="77777777" w:rsidR="00395F68" w:rsidRPr="00744AC8" w:rsidRDefault="00395F68" w:rsidP="007D0C6B">
      <w:pPr>
        <w:jc w:val="both"/>
        <w:rPr>
          <w:rFonts w:eastAsia="Calibri"/>
          <w:b/>
          <w:sz w:val="16"/>
          <w:szCs w:val="16"/>
        </w:rPr>
      </w:pPr>
    </w:p>
    <w:p w14:paraId="0FA50457" w14:textId="77777777" w:rsidR="002504E3" w:rsidRPr="000646AD" w:rsidRDefault="002504E3" w:rsidP="007D0C6B">
      <w:pPr>
        <w:jc w:val="both"/>
        <w:rPr>
          <w:sz w:val="20"/>
          <w:szCs w:val="20"/>
        </w:rPr>
      </w:pPr>
      <w:r w:rsidRPr="000646AD">
        <w:rPr>
          <w:b/>
          <w:i/>
          <w:sz w:val="20"/>
          <w:szCs w:val="20"/>
        </w:rPr>
        <w:t xml:space="preserve">CAREER NOTE: </w:t>
      </w:r>
      <w:r w:rsidRPr="000646AD">
        <w:rPr>
          <w:i/>
          <w:sz w:val="20"/>
          <w:szCs w:val="20"/>
        </w:rPr>
        <w:t xml:space="preserve">Completed on-campus studies and currently taking distance education courses to complete a </w:t>
      </w:r>
      <w:r w:rsidRPr="000646AD">
        <w:rPr>
          <w:b/>
          <w:i/>
          <w:sz w:val="20"/>
          <w:szCs w:val="20"/>
        </w:rPr>
        <w:t>Master</w:t>
      </w:r>
      <w:r w:rsidR="00E33D9C" w:rsidRPr="000646AD">
        <w:rPr>
          <w:b/>
          <w:i/>
          <w:sz w:val="20"/>
          <w:szCs w:val="20"/>
        </w:rPr>
        <w:t>’</w:t>
      </w:r>
      <w:r w:rsidRPr="000646AD">
        <w:rPr>
          <w:b/>
          <w:i/>
          <w:sz w:val="20"/>
          <w:szCs w:val="20"/>
        </w:rPr>
        <w:t>s Degree in Computer Science</w:t>
      </w:r>
      <w:r w:rsidRPr="000646AD">
        <w:rPr>
          <w:i/>
          <w:sz w:val="20"/>
          <w:szCs w:val="20"/>
        </w:rPr>
        <w:t xml:space="preserve"> (Available for full-time, W-2 employment).</w:t>
      </w:r>
    </w:p>
    <w:p w14:paraId="48A440F7" w14:textId="77777777" w:rsidR="002504E3" w:rsidRPr="00744AC8" w:rsidRDefault="002504E3" w:rsidP="007D0C6B">
      <w:pPr>
        <w:jc w:val="both"/>
        <w:rPr>
          <w:rFonts w:eastAsia="Calibri"/>
          <w:sz w:val="16"/>
          <w:szCs w:val="16"/>
        </w:rPr>
      </w:pPr>
    </w:p>
    <w:p w14:paraId="605D28E2" w14:textId="0EC87D7D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MY VISION MATCH LLC (MVM)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Seattle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USA</w:t>
      </w:r>
      <w:r w:rsidR="00C27F4A">
        <w:rPr>
          <w:rFonts w:eastAsia="Calibri"/>
          <w:b/>
          <w:sz w:val="20"/>
          <w:szCs w:val="20"/>
        </w:rPr>
        <w:t xml:space="preserve"> </w:t>
      </w:r>
      <w:r w:rsidR="001E021F" w:rsidRPr="000646AD">
        <w:rPr>
          <w:rFonts w:eastAsia="Calibri"/>
          <w:b/>
          <w:sz w:val="20"/>
          <w:szCs w:val="20"/>
        </w:rPr>
        <w:t>(Remote)</w:t>
      </w:r>
      <w:r w:rsidR="001E021F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08/2023 – </w:t>
      </w:r>
      <w:r>
        <w:rPr>
          <w:b/>
          <w:sz w:val="20"/>
        </w:rPr>
        <w:t>10/2024</w:t>
      </w:r>
    </w:p>
    <w:p w14:paraId="70F6482E" w14:textId="56F0CE8B" w:rsidR="00D3075D" w:rsidRPr="000646AD" w:rsidRDefault="00DC0EBE" w:rsidP="00D77952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Microsoft Certified I</w:t>
      </w:r>
      <w:r w:rsidR="00D23089" w:rsidRPr="000646AD">
        <w:rPr>
          <w:rFonts w:eastAsia="Calibri"/>
          <w:bCs/>
          <w:sz w:val="20"/>
          <w:szCs w:val="20"/>
        </w:rPr>
        <w:t>nternational IT Consulting</w:t>
      </w:r>
      <w:r>
        <w:rPr>
          <w:rFonts w:eastAsia="Calibri"/>
          <w:bCs/>
          <w:sz w:val="20"/>
          <w:szCs w:val="20"/>
        </w:rPr>
        <w:t xml:space="preserve"> and Cybersecurity firm</w:t>
      </w:r>
      <w:r w:rsidR="00D3075D" w:rsidRPr="000646AD">
        <w:rPr>
          <w:rFonts w:eastAsia="Calibri"/>
          <w:bCs/>
          <w:sz w:val="20"/>
          <w:szCs w:val="20"/>
        </w:rPr>
        <w:t>.</w:t>
      </w:r>
    </w:p>
    <w:p w14:paraId="333C03FF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20722E12" w14:textId="5C2C7A43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Software Developer</w:t>
      </w:r>
    </w:p>
    <w:p w14:paraId="1B86A483" w14:textId="4CEDC5F1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Built intuitive mobile interfaces using Flutter and managed app state with RiverPod, enhancing user experience and responsiveness.</w:t>
      </w:r>
    </w:p>
    <w:p w14:paraId="535713A9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Developed dynamic and scalable web applications using React, delivering clean, fast, and responsive UIs across devices.</w:t>
      </w:r>
    </w:p>
    <w:p w14:paraId="4E9A2B16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Optimized performance by implementing efficient UI patterns using lazy loading, memoization techniques, and asynchronous rendering, reducing load times by up to 35%.</w:t>
      </w:r>
    </w:p>
    <w:p w14:paraId="75638F4C" w14:textId="77777777" w:rsidR="001317D3" w:rsidRPr="000646AD" w:rsidRDefault="001317D3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Integrated third-party APIs including Stripe, PayPal, and Telnyx WebRTC, enabling secure payments and real-time voice communication.</w:t>
      </w:r>
    </w:p>
    <w:p w14:paraId="077D56E4" w14:textId="445B83B7" w:rsidR="001317D3" w:rsidRPr="000646AD" w:rsidRDefault="002D3D1D" w:rsidP="007D0C6B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2D3D1D">
        <w:rPr>
          <w:rFonts w:eastAsia="Calibri"/>
          <w:bCs/>
          <w:sz w:val="20"/>
          <w:szCs w:val="20"/>
        </w:rPr>
        <w:t>Implemented OTP login with Flutter, Firebase Auth, and Telnyx, and integrated Stripe for secure international payments.</w:t>
      </w:r>
    </w:p>
    <w:p w14:paraId="382EBE04" w14:textId="761AAB57" w:rsidR="001317D3" w:rsidRDefault="003D3ED9" w:rsidP="00402EB7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3D3ED9">
        <w:rPr>
          <w:rFonts w:eastAsia="Calibri"/>
          <w:bCs/>
          <w:sz w:val="20"/>
          <w:szCs w:val="20"/>
        </w:rPr>
        <w:t>Managed full Android app deployment on Google Play Store, optimizing build configs, release tracks, and compliance, achieving 99.9% uptime and 20% faster load times.</w:t>
      </w:r>
    </w:p>
    <w:p w14:paraId="0547BD5C" w14:textId="404331A3" w:rsidR="009D0D2E" w:rsidRPr="000646AD" w:rsidRDefault="009D0D2E" w:rsidP="009D0D2E">
      <w:pPr>
        <w:numPr>
          <w:ilvl w:val="0"/>
          <w:numId w:val="30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Deployed</w:t>
      </w:r>
      <w:r w:rsidR="00F73E31">
        <w:rPr>
          <w:rFonts w:eastAsia="Calibri"/>
          <w:bCs/>
          <w:sz w:val="20"/>
          <w:szCs w:val="20"/>
        </w:rPr>
        <w:t xml:space="preserve"> React</w:t>
      </w:r>
      <w:r w:rsidRPr="000646AD">
        <w:rPr>
          <w:rFonts w:eastAsia="Calibri"/>
          <w:bCs/>
          <w:sz w:val="20"/>
          <w:szCs w:val="20"/>
        </w:rPr>
        <w:t xml:space="preserve"> applications using AWS S3,</w:t>
      </w:r>
      <w:r w:rsidR="00F73E31">
        <w:rPr>
          <w:rFonts w:eastAsia="Calibri"/>
          <w:bCs/>
          <w:sz w:val="20"/>
          <w:szCs w:val="20"/>
        </w:rPr>
        <w:t xml:space="preserve"> </w:t>
      </w:r>
      <w:r w:rsidRPr="000646AD">
        <w:rPr>
          <w:rFonts w:eastAsia="Calibri"/>
          <w:bCs/>
          <w:sz w:val="20"/>
          <w:szCs w:val="20"/>
        </w:rPr>
        <w:t>and CloudFront as a CDN, resulting in 40% faster global load times, enhanced reliability, and 99.9% uptime across multiple regions.</w:t>
      </w:r>
    </w:p>
    <w:p w14:paraId="24AFBF39" w14:textId="77777777" w:rsidR="009D0D2E" w:rsidRPr="00402EB7" w:rsidRDefault="009D0D2E" w:rsidP="009D0D2E">
      <w:pPr>
        <w:ind w:left="720"/>
        <w:jc w:val="both"/>
        <w:rPr>
          <w:rFonts w:eastAsia="Calibri"/>
          <w:bCs/>
          <w:sz w:val="20"/>
          <w:szCs w:val="20"/>
        </w:rPr>
      </w:pPr>
    </w:p>
    <w:p w14:paraId="0F00F1ED" w14:textId="4FE3974A" w:rsidR="001D65F2" w:rsidRPr="000646AD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>React,</w:t>
      </w:r>
      <w:r w:rsidR="00E941EB">
        <w:rPr>
          <w:rFonts w:eastAsia="Calibri"/>
          <w:bCs/>
          <w:i/>
          <w:iCs/>
          <w:sz w:val="20"/>
          <w:szCs w:val="20"/>
        </w:rPr>
        <w:t xml:space="preserve"> RiverPod</w:t>
      </w:r>
      <w:r w:rsidR="0065311F">
        <w:rPr>
          <w:rFonts w:eastAsia="Calibri"/>
          <w:bCs/>
          <w:i/>
          <w:iCs/>
          <w:sz w:val="20"/>
          <w:szCs w:val="20"/>
        </w:rPr>
        <w:t>,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41625E">
        <w:rPr>
          <w:rFonts w:eastAsia="Calibri"/>
          <w:bCs/>
          <w:i/>
          <w:iCs/>
          <w:sz w:val="20"/>
          <w:szCs w:val="20"/>
        </w:rPr>
        <w:t xml:space="preserve">WebRTC, </w:t>
      </w:r>
      <w:r w:rsidR="00D23089" w:rsidRPr="000646AD">
        <w:rPr>
          <w:rFonts w:eastAsia="Calibri"/>
          <w:bCs/>
          <w:i/>
          <w:iCs/>
          <w:sz w:val="20"/>
          <w:szCs w:val="20"/>
        </w:rPr>
        <w:t>MySQL, MongoDB</w:t>
      </w:r>
      <w:r w:rsidR="0041625E">
        <w:rPr>
          <w:rFonts w:eastAsia="Calibri"/>
          <w:bCs/>
          <w:i/>
          <w:iCs/>
          <w:sz w:val="20"/>
          <w:szCs w:val="20"/>
        </w:rPr>
        <w:t xml:space="preserve">, </w:t>
      </w:r>
      <w:r w:rsidR="00F73E31" w:rsidRPr="000646AD">
        <w:rPr>
          <w:rFonts w:eastAsia="Calibri"/>
          <w:bCs/>
          <w:i/>
          <w:iCs/>
          <w:sz w:val="20"/>
          <w:szCs w:val="20"/>
        </w:rPr>
        <w:t>Android Studio &amp; Flutter CLI</w:t>
      </w:r>
      <w:r w:rsidR="00F877B6">
        <w:rPr>
          <w:rFonts w:eastAsia="Calibri"/>
          <w:bCs/>
          <w:i/>
          <w:iCs/>
          <w:sz w:val="20"/>
          <w:szCs w:val="20"/>
        </w:rPr>
        <w:t>.</w:t>
      </w:r>
    </w:p>
    <w:p w14:paraId="37CDC9F3" w14:textId="77777777" w:rsidR="00744AC8" w:rsidRDefault="00744AC8" w:rsidP="007D0C6B">
      <w:pPr>
        <w:jc w:val="both"/>
        <w:rPr>
          <w:rFonts w:eastAsia="Calibri"/>
          <w:b/>
          <w:sz w:val="20"/>
          <w:szCs w:val="20"/>
        </w:rPr>
      </w:pPr>
      <w:bookmarkStart w:id="0" w:name="_Hlk536552461"/>
    </w:p>
    <w:p w14:paraId="743C759E" w14:textId="1F73C809" w:rsidR="00F9148B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BETA RESEARCH AND DEVELOPMENT PLC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Addis Ababa</w:t>
      </w:r>
      <w:r w:rsidR="00D3075D" w:rsidRPr="000646AD">
        <w:rPr>
          <w:rFonts w:eastAsia="Calibri"/>
          <w:b/>
          <w:sz w:val="20"/>
          <w:szCs w:val="20"/>
        </w:rPr>
        <w:t xml:space="preserve">, </w:t>
      </w:r>
      <w:r w:rsidRPr="000646AD">
        <w:rPr>
          <w:rFonts w:eastAsia="Calibri"/>
          <w:b/>
          <w:sz w:val="20"/>
          <w:szCs w:val="20"/>
        </w:rPr>
        <w:t>Ethiopia</w:t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="00D3075D" w:rsidRPr="000646AD">
        <w:rPr>
          <w:rFonts w:eastAsia="Calibri"/>
          <w:b/>
          <w:sz w:val="20"/>
          <w:szCs w:val="20"/>
        </w:rPr>
        <w:sym w:font="Symbol" w:char="F0B7"/>
      </w:r>
      <w:r w:rsidR="00D3075D"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t xml:space="preserve">04/2023 – </w:t>
      </w:r>
      <w:r>
        <w:rPr>
          <w:b/>
          <w:sz w:val="20"/>
        </w:rPr>
        <w:t>06/2023</w:t>
      </w:r>
    </w:p>
    <w:p w14:paraId="4E792A41" w14:textId="72966786" w:rsidR="00D3075D" w:rsidRPr="000646AD" w:rsidRDefault="00D23089" w:rsidP="007D0C6B">
      <w:p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Beta Research and Development PLC is a leading provider of IT and electrical equipment materials in Ethiopia Established in 2022.</w:t>
      </w:r>
    </w:p>
    <w:p w14:paraId="1956E332" w14:textId="77777777" w:rsidR="00D3075D" w:rsidRPr="000646AD" w:rsidRDefault="00D3075D" w:rsidP="007D0C6B">
      <w:pPr>
        <w:jc w:val="both"/>
        <w:rPr>
          <w:rFonts w:eastAsia="Calibri"/>
          <w:bCs/>
          <w:sz w:val="6"/>
          <w:szCs w:val="6"/>
        </w:rPr>
      </w:pPr>
    </w:p>
    <w:p w14:paraId="3556B800" w14:textId="77777777" w:rsidR="00D3075D" w:rsidRPr="000646AD" w:rsidRDefault="00D23089" w:rsidP="007D0C6B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Jr. Software Developer</w:t>
      </w:r>
    </w:p>
    <w:p w14:paraId="061ED53B" w14:textId="033E2332" w:rsidR="001317D3" w:rsidRPr="000646AD" w:rsidRDefault="0097762C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97762C">
        <w:rPr>
          <w:rFonts w:eastAsia="Calibri"/>
          <w:bCs/>
          <w:sz w:val="20"/>
          <w:szCs w:val="20"/>
        </w:rPr>
        <w:t>Built a mobile-first tender management app (Flutter/Firebase/Google Cloud) that digitized Ethiopia’s paper-based system, cutting processing time by 80% and improving stakeholder access.</w:t>
      </w:r>
    </w:p>
    <w:p w14:paraId="67E6E05E" w14:textId="532434A8" w:rsidR="001317D3" w:rsidRPr="000646AD" w:rsidRDefault="00402E40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402E40">
        <w:rPr>
          <w:rFonts w:eastAsia="Calibri"/>
          <w:bCs/>
          <w:sz w:val="20"/>
          <w:szCs w:val="20"/>
        </w:rPr>
        <w:t>Designed and built an intuitive Flutter UI with modern UX patterns, boosting engagement by 30% and reducing onboarding drop-offs.</w:t>
      </w:r>
    </w:p>
    <w:p w14:paraId="1F3A6F3C" w14:textId="5AEE4795" w:rsidR="001317D3" w:rsidRPr="000646AD" w:rsidRDefault="003E3B1C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3E3B1C">
        <w:rPr>
          <w:rFonts w:eastAsia="Calibri"/>
          <w:bCs/>
          <w:sz w:val="20"/>
          <w:szCs w:val="20"/>
        </w:rPr>
        <w:lastRenderedPageBreak/>
        <w:t>Integrated Node.js RESTful APIs for real-time tender data sync, cutting retrieval time by 40% and ensuring seamless cross-device updates.</w:t>
      </w:r>
    </w:p>
    <w:p w14:paraId="1FCA18A8" w14:textId="61B88A0A" w:rsidR="001317D3" w:rsidRPr="000646AD" w:rsidRDefault="005721D5" w:rsidP="007D0C6B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5721D5">
        <w:rPr>
          <w:rFonts w:eastAsia="Calibri"/>
          <w:bCs/>
          <w:sz w:val="20"/>
          <w:szCs w:val="20"/>
        </w:rPr>
        <w:t>Implemented secure auth (JWT), form validation</w:t>
      </w:r>
      <w:r w:rsidR="00F73E31">
        <w:rPr>
          <w:rFonts w:eastAsia="Calibri"/>
          <w:bCs/>
          <w:sz w:val="20"/>
          <w:szCs w:val="20"/>
        </w:rPr>
        <w:t>,</w:t>
      </w:r>
      <w:r w:rsidRPr="005721D5">
        <w:rPr>
          <w:rFonts w:eastAsia="Calibri"/>
          <w:bCs/>
          <w:sz w:val="20"/>
          <w:szCs w:val="20"/>
        </w:rPr>
        <w:t xml:space="preserve"> and Express error handling to ensure data integrity and user trust.</w:t>
      </w:r>
    </w:p>
    <w:p w14:paraId="27209FED" w14:textId="1323E383" w:rsidR="001317D3" w:rsidRPr="000646AD" w:rsidRDefault="000C40B6" w:rsidP="000C40B6">
      <w:pPr>
        <w:numPr>
          <w:ilvl w:val="0"/>
          <w:numId w:val="31"/>
        </w:numPr>
        <w:jc w:val="both"/>
        <w:rPr>
          <w:rFonts w:eastAsia="Calibri"/>
          <w:bCs/>
          <w:sz w:val="20"/>
          <w:szCs w:val="20"/>
        </w:rPr>
      </w:pPr>
      <w:r w:rsidRPr="000C40B6">
        <w:rPr>
          <w:rFonts w:eastAsia="Calibri"/>
          <w:bCs/>
          <w:sz w:val="20"/>
          <w:szCs w:val="20"/>
        </w:rPr>
        <w:t>Ran cross-device testing (Firebase Test Lab/Android Emulator), fixing compatibility issues to cut user-reported bugs by 25% and boost app stability.</w:t>
      </w:r>
    </w:p>
    <w:p w14:paraId="29A41819" w14:textId="258EFFDA" w:rsidR="001D65F2" w:rsidRDefault="00D3075D" w:rsidP="007D0C6B">
      <w:pPr>
        <w:jc w:val="both"/>
        <w:rPr>
          <w:rFonts w:eastAsia="Calibri"/>
          <w:bCs/>
          <w:i/>
          <w:iCs/>
          <w:sz w:val="20"/>
          <w:szCs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 w:rsidR="00D23089" w:rsidRPr="000646AD">
        <w:rPr>
          <w:rFonts w:eastAsia="Calibri"/>
          <w:bCs/>
          <w:i/>
          <w:iCs/>
          <w:sz w:val="20"/>
          <w:szCs w:val="20"/>
        </w:rPr>
        <w:t xml:space="preserve">Flutter, Express, Figma, WebSockets, Android Studio &amp; Flutter CLI, Google Play Console, </w:t>
      </w:r>
      <w:r w:rsidR="00A62474" w:rsidRPr="000646AD">
        <w:rPr>
          <w:rFonts w:eastAsia="Calibri"/>
          <w:bCs/>
          <w:i/>
          <w:iCs/>
          <w:sz w:val="20"/>
          <w:szCs w:val="20"/>
        </w:rPr>
        <w:t>PostgreSQL, Express.js</w:t>
      </w:r>
      <w:r w:rsidR="00A62474">
        <w:rPr>
          <w:rFonts w:eastAsia="Calibri"/>
          <w:bCs/>
          <w:i/>
          <w:iCs/>
          <w:sz w:val="20"/>
          <w:szCs w:val="20"/>
        </w:rPr>
        <w:t>.</w:t>
      </w:r>
    </w:p>
    <w:p w14:paraId="10FD1CA9" w14:textId="77777777" w:rsidR="0082725C" w:rsidRPr="000646AD" w:rsidRDefault="0082725C" w:rsidP="007D0C6B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77CFF83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01179A1D" w14:textId="77777777" w:rsidR="00441B7B" w:rsidRPr="00744AC8" w:rsidRDefault="00441B7B" w:rsidP="008E21DE">
      <w:pPr>
        <w:rPr>
          <w:rFonts w:eastAsia="Calibri"/>
          <w:b/>
          <w:sz w:val="16"/>
          <w:szCs w:val="16"/>
        </w:rPr>
      </w:pPr>
    </w:p>
    <w:p w14:paraId="1403DE38" w14:textId="79BEBBE7" w:rsidR="007301FD" w:rsidRPr="000646AD" w:rsidRDefault="007301FD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INTERNSHIP EXPERIENCE</w:t>
      </w:r>
    </w:p>
    <w:p w14:paraId="7370C250" w14:textId="77777777" w:rsidR="007301FD" w:rsidRPr="00744AC8" w:rsidRDefault="007301FD" w:rsidP="002516F0">
      <w:pPr>
        <w:jc w:val="center"/>
        <w:rPr>
          <w:rFonts w:eastAsia="Calibri"/>
          <w:b/>
          <w:sz w:val="16"/>
          <w:szCs w:val="16"/>
        </w:rPr>
      </w:pPr>
    </w:p>
    <w:p w14:paraId="47AC7259" w14:textId="38469B6E" w:rsidR="007301FD" w:rsidRPr="000646AD" w:rsidRDefault="007301FD" w:rsidP="002516F0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 xml:space="preserve">Beta Research and Development PLC, </w:t>
      </w:r>
      <w:r>
        <w:rPr>
          <w:b/>
          <w:sz w:val="20"/>
        </w:rPr>
        <w:t>Addis Ababa</w:t>
      </w:r>
      <w:r w:rsidRPr="000646AD">
        <w:rPr>
          <w:rFonts w:eastAsia="Calibri"/>
          <w:b/>
          <w:sz w:val="20"/>
          <w:szCs w:val="20"/>
        </w:rPr>
        <w:t xml:space="preserve">, </w:t>
      </w:r>
      <w:r>
        <w:rPr>
          <w:b/>
          <w:sz w:val="20"/>
        </w:rPr>
        <w:t>Ethiopia</w:t>
      </w:r>
      <w:r w:rsidRPr="000646AD">
        <w:rPr>
          <w:rFonts w:eastAsia="Calibri"/>
          <w:b/>
          <w:sz w:val="20"/>
          <w:szCs w:val="20"/>
        </w:rPr>
        <w:t xml:space="preserve"> </w:t>
      </w:r>
      <w:r w:rsidRPr="000646AD">
        <w:rPr>
          <w:rFonts w:eastAsia="Calibri"/>
          <w:b/>
          <w:sz w:val="20"/>
          <w:szCs w:val="20"/>
        </w:rPr>
        <w:sym w:font="Symbol" w:char="F0B7"/>
      </w:r>
      <w:r w:rsidRPr="000646AD">
        <w:rPr>
          <w:rFonts w:eastAsia="Calibri"/>
          <w:b/>
          <w:sz w:val="20"/>
          <w:szCs w:val="20"/>
        </w:rPr>
        <w:t xml:space="preserve"> </w:t>
      </w:r>
      <w:r>
        <w:rPr>
          <w:b/>
          <w:sz w:val="20"/>
        </w:rPr>
        <w:t>01/2023</w:t>
      </w:r>
      <w:r w:rsidRPr="000646AD">
        <w:rPr>
          <w:rFonts w:eastAsia="Calibri"/>
          <w:b/>
          <w:sz w:val="20"/>
          <w:szCs w:val="20"/>
        </w:rPr>
        <w:t xml:space="preserve"> – </w:t>
      </w:r>
      <w:r>
        <w:rPr>
          <w:b/>
          <w:sz w:val="20"/>
        </w:rPr>
        <w:t>03/2023</w:t>
      </w:r>
    </w:p>
    <w:p w14:paraId="3DAB8C9C" w14:textId="704F01E1" w:rsidR="007301FD" w:rsidRPr="000646AD" w:rsidRDefault="00402EB7" w:rsidP="002516F0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A</w:t>
      </w:r>
      <w:r w:rsidR="007301FD" w:rsidRPr="000646AD">
        <w:rPr>
          <w:rFonts w:eastAsia="Calibri"/>
          <w:bCs/>
          <w:sz w:val="20"/>
          <w:szCs w:val="20"/>
        </w:rPr>
        <w:t xml:space="preserve"> leading provider of IT and electrical equipment materials in Ethiopia.</w:t>
      </w:r>
    </w:p>
    <w:p w14:paraId="793E1310" w14:textId="77777777" w:rsidR="007301FD" w:rsidRPr="000646AD" w:rsidRDefault="007301FD" w:rsidP="002516F0">
      <w:pPr>
        <w:jc w:val="both"/>
        <w:rPr>
          <w:rFonts w:eastAsia="Calibri"/>
          <w:bCs/>
          <w:sz w:val="6"/>
          <w:szCs w:val="6"/>
        </w:rPr>
      </w:pPr>
    </w:p>
    <w:p w14:paraId="5D6E3736" w14:textId="18641344" w:rsidR="007301FD" w:rsidRPr="000646AD" w:rsidRDefault="006460F2" w:rsidP="002516F0">
      <w:pPr>
        <w:jc w:val="both"/>
        <w:rPr>
          <w:rFonts w:eastAsia="Calibri"/>
          <w:b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Front</w:t>
      </w:r>
      <w:r>
        <w:rPr>
          <w:rFonts w:eastAsia="Calibri"/>
          <w:bCs/>
          <w:sz w:val="20"/>
          <w:szCs w:val="20"/>
        </w:rPr>
        <w:t>-</w:t>
      </w:r>
      <w:r w:rsidRPr="000646AD">
        <w:rPr>
          <w:rFonts w:eastAsia="Calibri"/>
          <w:bCs/>
          <w:sz w:val="20"/>
          <w:szCs w:val="20"/>
        </w:rPr>
        <w:t xml:space="preserve">end </w:t>
      </w:r>
      <w:r>
        <w:rPr>
          <w:rFonts w:eastAsia="Calibri"/>
          <w:bCs/>
          <w:sz w:val="20"/>
          <w:szCs w:val="20"/>
        </w:rPr>
        <w:t>D</w:t>
      </w:r>
      <w:r w:rsidRPr="000646AD">
        <w:rPr>
          <w:rFonts w:eastAsia="Calibri"/>
          <w:bCs/>
          <w:sz w:val="20"/>
          <w:szCs w:val="20"/>
        </w:rPr>
        <w:t>eveloper</w:t>
      </w:r>
    </w:p>
    <w:p w14:paraId="229ECA37" w14:textId="77777777" w:rsidR="00F34707" w:rsidRPr="000646AD" w:rsidRDefault="00F34707" w:rsidP="002516F0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Built and optimized interactive user interfaces using React and TailwindCSS, improving page load times by 20% and enhancing overall user experience through responsive design and smooth navigation.</w:t>
      </w:r>
    </w:p>
    <w:p w14:paraId="40C0685D" w14:textId="77777777" w:rsidR="00F34707" w:rsidRPr="000646AD" w:rsidRDefault="00F34707" w:rsidP="002516F0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Integrated RESTful APIs with React components for real-time data display and CRUD operations, ensuring seamless synchronization of application state with backend services.</w:t>
      </w:r>
    </w:p>
    <w:p w14:paraId="30707D18" w14:textId="77777777" w:rsidR="00F34707" w:rsidRPr="000646AD" w:rsidRDefault="00F34707" w:rsidP="002516F0">
      <w:pPr>
        <w:numPr>
          <w:ilvl w:val="0"/>
          <w:numId w:val="32"/>
        </w:numPr>
        <w:jc w:val="both"/>
        <w:rPr>
          <w:rFonts w:eastAsia="Calibri"/>
          <w:bCs/>
          <w:sz w:val="20"/>
          <w:szCs w:val="20"/>
        </w:rPr>
      </w:pPr>
      <w:r w:rsidRPr="000646AD">
        <w:rPr>
          <w:rFonts w:eastAsia="Calibri"/>
          <w:bCs/>
          <w:sz w:val="20"/>
          <w:szCs w:val="20"/>
        </w:rPr>
        <w:t>Implemented efficient state management with Redux to handle complex application states, reducing bugs and improving maintainability by 30% during development iterations.</w:t>
      </w:r>
    </w:p>
    <w:p w14:paraId="400CB1AC" w14:textId="576FCF81" w:rsidR="007301FD" w:rsidRDefault="007301FD" w:rsidP="002516F0">
      <w:pPr>
        <w:jc w:val="both"/>
        <w:rPr>
          <w:i/>
          <w:sz w:val="20"/>
        </w:rPr>
      </w:pPr>
      <w:r w:rsidRPr="000646AD">
        <w:rPr>
          <w:rFonts w:eastAsia="Calibri"/>
          <w:b/>
          <w:i/>
          <w:iCs/>
          <w:sz w:val="20"/>
          <w:szCs w:val="20"/>
          <w:u w:val="single"/>
        </w:rPr>
        <w:t>Technologies Used:</w:t>
      </w:r>
      <w:r w:rsidRPr="000646AD">
        <w:rPr>
          <w:rFonts w:eastAsia="Calibri"/>
          <w:bCs/>
          <w:i/>
          <w:iCs/>
          <w:sz w:val="20"/>
          <w:szCs w:val="20"/>
        </w:rPr>
        <w:t xml:space="preserve"> </w:t>
      </w:r>
      <w:r>
        <w:rPr>
          <w:i/>
          <w:sz w:val="20"/>
        </w:rPr>
        <w:t>React, MongoDB, NodeJ</w:t>
      </w:r>
      <w:r w:rsidR="00A94DA6">
        <w:rPr>
          <w:i/>
          <w:sz w:val="20"/>
        </w:rPr>
        <w:t>S.</w:t>
      </w:r>
    </w:p>
    <w:p w14:paraId="6EDE3B89" w14:textId="77777777" w:rsidR="0082725C" w:rsidRPr="000646AD" w:rsidRDefault="0082725C" w:rsidP="002516F0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2E2B037D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EBD0705" w14:textId="77777777" w:rsidR="00097CAB" w:rsidRPr="00744AC8" w:rsidRDefault="00097CAB" w:rsidP="00F9148B">
      <w:pPr>
        <w:jc w:val="both"/>
        <w:rPr>
          <w:rFonts w:eastAsia="Calibri"/>
          <w:b/>
          <w:sz w:val="16"/>
          <w:szCs w:val="16"/>
        </w:rPr>
      </w:pPr>
    </w:p>
    <w:p w14:paraId="57F16ACF" w14:textId="7FFCFDE1" w:rsidR="0074353E" w:rsidRPr="000646AD" w:rsidRDefault="00D66B9C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bookmarkStart w:id="1" w:name="_Hlk124253628"/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ACADEMIC PROJECTS</w:t>
      </w:r>
    </w:p>
    <w:p w14:paraId="25AF71FB" w14:textId="77777777" w:rsidR="0074353E" w:rsidRPr="00744AC8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16"/>
          <w:szCs w:val="16"/>
          <w:bdr w:val="none" w:sz="0" w:space="0" w:color="auto" w:frame="1"/>
        </w:rPr>
      </w:pPr>
    </w:p>
    <w:bookmarkEnd w:id="1"/>
    <w:p w14:paraId="667BDC3B" w14:textId="77777777" w:rsidR="00D66B9C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Maharishi International 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(</w:t>
      </w: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2025</w:t>
      </w:r>
      <w:r w:rsidR="00D66B9C"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)</w:t>
      </w:r>
    </w:p>
    <w:p w14:paraId="30F40D8B" w14:textId="6A311540" w:rsidR="001E3375" w:rsidRDefault="0074353E" w:rsidP="004E147A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Cloud ecommerce app</w:t>
      </w:r>
      <w:r w:rsidR="009619B1" w:rsidRPr="000646AD">
        <w:rPr>
          <w:rStyle w:val="xcontentpasted0"/>
          <w:rFonts w:ascii="Arial" w:hAnsi="Arial" w:cs="Arial"/>
          <w:b/>
          <w:bCs/>
          <w:sz w:val="20"/>
          <w:szCs w:val="20"/>
        </w:rPr>
        <w:t>: </w:t>
      </w:r>
      <w:bookmarkEnd w:id="0"/>
      <w:r w:rsidR="00974038" w:rsidRPr="00974038">
        <w:rPr>
          <w:rStyle w:val="xcontentpasted0"/>
          <w:rFonts w:ascii="Arial" w:hAnsi="Arial" w:cs="Arial"/>
          <w:sz w:val="20"/>
          <w:szCs w:val="20"/>
        </w:rPr>
        <w:t>A serverless AWS e-commerce platform using Lambda, DynamoDB, S3, and Cognito, with Terraform for IaC and CI/CD for deployments. Developed the React frontend, Node.js backend, and scalable cloud architecture. Tech: AWS, Terraform, React, Node.js, Git.</w:t>
      </w:r>
    </w:p>
    <w:p w14:paraId="5C31CDDE" w14:textId="77777777" w:rsidR="0082725C" w:rsidRDefault="0082725C" w:rsidP="004E147A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  <w:bdr w:val="none" w:sz="0" w:space="0" w:color="auto" w:frame="1"/>
        </w:rPr>
      </w:pPr>
    </w:p>
    <w:p w14:paraId="085EF72A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3C8B2602" w14:textId="77777777" w:rsidR="0074353E" w:rsidRPr="00744AC8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16"/>
          <w:szCs w:val="16"/>
        </w:rPr>
      </w:pPr>
    </w:p>
    <w:p w14:paraId="3BE304FC" w14:textId="258EED9D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  <w:bdr w:val="none" w:sz="0" w:space="0" w:color="auto" w:frame="1"/>
        </w:rPr>
        <w:t>PERSONAL PROJECTS</w:t>
      </w:r>
    </w:p>
    <w:p w14:paraId="0F4305B3" w14:textId="77777777" w:rsidR="0074353E" w:rsidRPr="00744AC8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16"/>
          <w:szCs w:val="16"/>
          <w:bdr w:val="none" w:sz="0" w:space="0" w:color="auto" w:frame="1"/>
        </w:rPr>
      </w:pPr>
    </w:p>
    <w:p w14:paraId="6D5B4008" w14:textId="77777777" w:rsidR="008B1990" w:rsidRPr="000646AD" w:rsidRDefault="008B1990" w:rsidP="008B199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MindRest remote mental health solution: </w:t>
      </w:r>
      <w:r w:rsidRPr="00EB0F73">
        <w:rPr>
          <w:rStyle w:val="xcontentpasted0"/>
          <w:rFonts w:ascii="Arial" w:hAnsi="Arial" w:cs="Arial"/>
          <w:sz w:val="20"/>
          <w:szCs w:val="20"/>
        </w:rPr>
        <w:t>MindRest is a real-time mental health platform with secure authentication and AI-powered therapist matching. As a Full Stack Developer, I built the frontend (React), backend (Node.js/Express), integrated ML models, and deployed on AWS. Tech stack: React, Express.js, MongoDB, Git.</w:t>
      </w:r>
    </w:p>
    <w:p w14:paraId="5CD1BDFF" w14:textId="77777777" w:rsidR="00434F38" w:rsidRPr="00744AC8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16"/>
          <w:szCs w:val="16"/>
        </w:rPr>
      </w:pPr>
    </w:p>
    <w:p w14:paraId="62AC0F37" w14:textId="3868ECA0" w:rsidR="0074353E" w:rsidRPr="000646AD" w:rsidRDefault="0074353E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Amharic Information Retrieval (IR)</w:t>
      </w:r>
      <w:r>
        <w:rPr>
          <w:rStyle w:val="xcontentpasted0"/>
          <w:rFonts w:ascii="Arial" w:hAnsi="Arial" w:cs="Arial"/>
          <w:b/>
          <w:sz w:val="20"/>
        </w:rPr>
        <w:t xml:space="preserve"> 2023: </w:t>
      </w:r>
      <w:r w:rsidR="007657AD" w:rsidRPr="007657AD">
        <w:rPr>
          <w:rStyle w:val="xcontentpasted0"/>
          <w:rFonts w:ascii="Arial" w:hAnsi="Arial" w:cs="Arial"/>
          <w:sz w:val="20"/>
          <w:szCs w:val="20"/>
        </w:rPr>
        <w:t>A linguistically optimized Amharic search engine with custom stemming, TF-based ranking, and a React/Node.js/MongoDB stack. Developed algorithms for text processing and search optimization.</w:t>
      </w:r>
    </w:p>
    <w:p w14:paraId="7DD0A9C3" w14:textId="77777777" w:rsidR="00434F38" w:rsidRPr="00744AC8" w:rsidRDefault="00434F38" w:rsidP="002516F0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16"/>
          <w:szCs w:val="16"/>
        </w:rPr>
      </w:pPr>
    </w:p>
    <w:p w14:paraId="6F60AD87" w14:textId="6035AEAF" w:rsidR="001E3375" w:rsidRDefault="0074353E" w:rsidP="0070623B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 w:rsidRPr="000646AD">
        <w:rPr>
          <w:rStyle w:val="xcontentpasted0"/>
          <w:rFonts w:ascii="Arial" w:hAnsi="Arial" w:cs="Arial"/>
          <w:b/>
          <w:bCs/>
          <w:sz w:val="20"/>
          <w:szCs w:val="20"/>
        </w:rPr>
        <w:t>CSV Data Analysis Tool</w:t>
      </w:r>
      <w:r>
        <w:rPr>
          <w:rStyle w:val="xcontentpasted0"/>
          <w:rFonts w:ascii="Arial" w:hAnsi="Arial" w:cs="Arial"/>
          <w:b/>
          <w:sz w:val="20"/>
        </w:rPr>
        <w:t xml:space="preserve"> 2023: </w:t>
      </w:r>
      <w:r w:rsidR="0070623B" w:rsidRPr="0070623B">
        <w:rPr>
          <w:rStyle w:val="xcontentpasted0"/>
          <w:rFonts w:ascii="Arial" w:hAnsi="Arial" w:cs="Arial"/>
          <w:sz w:val="20"/>
          <w:szCs w:val="20"/>
        </w:rPr>
        <w:t>A Bash/Zenity tool for CSV analysis with row/column stats, sorting, and backups. Designed the script, GUI, and documentation for user-friendly operation.</w:t>
      </w:r>
    </w:p>
    <w:p w14:paraId="07C92072" w14:textId="77777777" w:rsidR="0082725C" w:rsidRDefault="0082725C" w:rsidP="0070623B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  <w:bdr w:val="none" w:sz="0" w:space="0" w:color="auto" w:frame="1"/>
        </w:rPr>
      </w:pPr>
    </w:p>
    <w:p w14:paraId="3FBD255B" w14:textId="77777777" w:rsidR="00F875AE" w:rsidRPr="000646AD" w:rsidRDefault="00F875AE" w:rsidP="00F875AE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7FB41DAA" w14:textId="77777777" w:rsidR="0074353E" w:rsidRPr="00744AC8" w:rsidRDefault="0074353E" w:rsidP="0074353E">
      <w:pPr>
        <w:pStyle w:val="xfluidplugincop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16"/>
          <w:szCs w:val="16"/>
        </w:rPr>
      </w:pPr>
    </w:p>
    <w:p w14:paraId="6D7D56E2" w14:textId="77777777" w:rsidR="00DA0D30" w:rsidRPr="000646AD" w:rsidRDefault="00DA0D30" w:rsidP="002516F0">
      <w:pPr>
        <w:jc w:val="center"/>
        <w:rPr>
          <w:rFonts w:eastAsia="Calibri"/>
          <w:b/>
          <w:sz w:val="20"/>
          <w:szCs w:val="20"/>
        </w:rPr>
      </w:pPr>
      <w:r w:rsidRPr="000646AD">
        <w:rPr>
          <w:rFonts w:eastAsia="Calibri"/>
          <w:b/>
          <w:sz w:val="20"/>
          <w:szCs w:val="20"/>
        </w:rPr>
        <w:t>EDUCATION</w:t>
      </w:r>
    </w:p>
    <w:p w14:paraId="7C7B1F86" w14:textId="77777777" w:rsidR="00DA0D30" w:rsidRPr="00744AC8" w:rsidRDefault="00DA0D30" w:rsidP="002516F0">
      <w:pPr>
        <w:jc w:val="center"/>
        <w:rPr>
          <w:b/>
          <w:sz w:val="16"/>
          <w:szCs w:val="16"/>
        </w:rPr>
      </w:pPr>
    </w:p>
    <w:p w14:paraId="1A754899" w14:textId="53AF552E" w:rsidR="00DA0D30" w:rsidRPr="000646AD" w:rsidRDefault="00D4228F" w:rsidP="002516F0">
      <w:pPr>
        <w:jc w:val="center"/>
        <w:rPr>
          <w:b/>
          <w:sz w:val="20"/>
          <w:szCs w:val="20"/>
        </w:rPr>
      </w:pPr>
      <w:r w:rsidRPr="000646AD">
        <w:rPr>
          <w:b/>
          <w:sz w:val="20"/>
          <w:szCs w:val="20"/>
        </w:rPr>
        <w:t>Master of Science</w:t>
      </w:r>
      <w:r w:rsidR="00441B7B">
        <w:rPr>
          <w:b/>
          <w:sz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 w:rsidR="00441B7B">
        <w:rPr>
          <w:b/>
          <w:sz w:val="20"/>
        </w:rPr>
        <w:t>Computer Science</w:t>
      </w:r>
    </w:p>
    <w:p w14:paraId="206EE53C" w14:textId="77777777" w:rsidR="00DA0D30" w:rsidRPr="000646AD" w:rsidRDefault="00DA0D30" w:rsidP="002516F0">
      <w:pPr>
        <w:jc w:val="center"/>
        <w:rPr>
          <w:i/>
          <w:sz w:val="20"/>
          <w:szCs w:val="20"/>
        </w:rPr>
      </w:pPr>
      <w:r w:rsidRPr="000646AD"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06/2027</w:t>
      </w:r>
      <w:r w:rsidRPr="000646AD">
        <w:rPr>
          <w:i/>
          <w:sz w:val="20"/>
          <w:szCs w:val="20"/>
        </w:rPr>
        <w:t xml:space="preserve">) </w:t>
      </w:r>
    </w:p>
    <w:p w14:paraId="595CE57E" w14:textId="77777777" w:rsidR="00DA0D30" w:rsidRPr="000646AD" w:rsidRDefault="00DA0D30" w:rsidP="002516F0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>Maharishi International University, Fairfield, Iowa</w:t>
      </w:r>
    </w:p>
    <w:p w14:paraId="5BDD038A" w14:textId="77777777" w:rsidR="00DA0D30" w:rsidRPr="000646AD" w:rsidRDefault="00DA0D30" w:rsidP="002516F0">
      <w:pPr>
        <w:rPr>
          <w:i/>
          <w:iCs/>
          <w:sz w:val="6"/>
          <w:szCs w:val="6"/>
          <w:u w:val="single"/>
        </w:rPr>
      </w:pPr>
    </w:p>
    <w:p w14:paraId="50B6A9A2" w14:textId="696B8D6D" w:rsidR="00301F55" w:rsidRPr="000646AD" w:rsidRDefault="00DA0D30" w:rsidP="002516F0">
      <w:pPr>
        <w:jc w:val="center"/>
        <w:rPr>
          <w:i/>
          <w:iCs/>
          <w:sz w:val="20"/>
          <w:szCs w:val="20"/>
        </w:rPr>
      </w:pPr>
      <w:r w:rsidRPr="000646AD">
        <w:rPr>
          <w:i/>
          <w:iCs/>
          <w:sz w:val="20"/>
          <w:szCs w:val="20"/>
          <w:u w:val="single"/>
        </w:rPr>
        <w:t>Key Courses</w:t>
      </w:r>
      <w:r w:rsidRPr="000646AD"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 xml:space="preserve">Web Application Programming, Algorithms, Cloud </w:t>
      </w:r>
      <w:r w:rsidR="00402E40">
        <w:rPr>
          <w:i/>
          <w:sz w:val="20"/>
        </w:rPr>
        <w:t>Computing,</w:t>
      </w:r>
      <w:r>
        <w:rPr>
          <w:i/>
          <w:sz w:val="20"/>
        </w:rPr>
        <w:t xml:space="preserve"> Enterprise Architecture </w:t>
      </w:r>
    </w:p>
    <w:p w14:paraId="7B47CFAF" w14:textId="77777777" w:rsidR="00DA0D30" w:rsidRPr="00744AC8" w:rsidRDefault="00DA0D30" w:rsidP="002516F0">
      <w:pPr>
        <w:rPr>
          <w:sz w:val="16"/>
          <w:szCs w:val="16"/>
          <w:u w:val="single"/>
        </w:rPr>
      </w:pPr>
    </w:p>
    <w:p w14:paraId="0CF760B7" w14:textId="2F37A276" w:rsidR="00DA0D30" w:rsidRPr="000646AD" w:rsidRDefault="00DA0D30" w:rsidP="002516F0">
      <w:pPr>
        <w:jc w:val="center"/>
        <w:rPr>
          <w:b/>
          <w:bCs/>
          <w:sz w:val="20"/>
          <w:szCs w:val="20"/>
        </w:rPr>
      </w:pPr>
      <w:r w:rsidRPr="000646AD">
        <w:rPr>
          <w:b/>
          <w:bCs/>
          <w:sz w:val="20"/>
          <w:szCs w:val="20"/>
        </w:rPr>
        <w:t>Bachelor of Science</w:t>
      </w:r>
      <w:r w:rsidR="008E4A2A" w:rsidRPr="000646AD">
        <w:rPr>
          <w:b/>
          <w:bCs/>
          <w:sz w:val="20"/>
          <w:szCs w:val="20"/>
        </w:rPr>
        <w:t xml:space="preserve"> </w:t>
      </w:r>
      <w:r w:rsidR="008E4A2A" w:rsidRPr="000646AD"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61608991" w14:textId="62DA2D54" w:rsidR="00097CAB" w:rsidRPr="000646AD" w:rsidRDefault="00DA0D30" w:rsidP="00222F6E">
      <w:pPr>
        <w:jc w:val="center"/>
        <w:rPr>
          <w:sz w:val="20"/>
          <w:szCs w:val="20"/>
        </w:rPr>
      </w:pPr>
      <w:r w:rsidRPr="000646AD">
        <w:rPr>
          <w:sz w:val="20"/>
          <w:szCs w:val="20"/>
        </w:rPr>
        <w:t xml:space="preserve">HiLCoE School of Computer Science and Technology, </w:t>
      </w:r>
      <w:r>
        <w:rPr>
          <w:sz w:val="20"/>
        </w:rPr>
        <w:t xml:space="preserve">Addis Ababa, </w:t>
      </w:r>
      <w:r w:rsidR="00B523DD">
        <w:rPr>
          <w:sz w:val="20"/>
        </w:rPr>
        <w:t xml:space="preserve">Ethiopia </w:t>
      </w:r>
      <w:r>
        <w:rPr>
          <w:sz w:val="20"/>
        </w:rPr>
        <w:t>(05/2024</w:t>
      </w:r>
      <w:r w:rsidRPr="000646AD">
        <w:rPr>
          <w:sz w:val="20"/>
          <w:szCs w:val="20"/>
        </w:rPr>
        <w:t>)</w:t>
      </w:r>
    </w:p>
    <w:sectPr w:rsidR="00097CAB" w:rsidRPr="000646AD" w:rsidSect="00AA1A50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F9F67" w14:textId="77777777" w:rsidR="00BE4A51" w:rsidRDefault="00BE4A51">
      <w:r>
        <w:separator/>
      </w:r>
    </w:p>
  </w:endnote>
  <w:endnote w:type="continuationSeparator" w:id="0">
    <w:p w14:paraId="20DD488B" w14:textId="77777777" w:rsidR="00BE4A51" w:rsidRDefault="00BE4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D4EB2" w14:textId="77777777" w:rsidR="005264E9" w:rsidRPr="008B7107" w:rsidRDefault="00EC5986" w:rsidP="00EC5986">
    <w:pPr>
      <w:pStyle w:val="Footer"/>
      <w:jc w:val="center"/>
      <w:rPr>
        <w:color w:val="FFFFFF"/>
      </w:rPr>
    </w:pPr>
    <w:r w:rsidRPr="008B7107"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373B8" w14:textId="77777777" w:rsidR="00BE4A51" w:rsidRDefault="00BE4A51">
      <w:r>
        <w:separator/>
      </w:r>
    </w:p>
  </w:footnote>
  <w:footnote w:type="continuationSeparator" w:id="0">
    <w:p w14:paraId="0B280DA6" w14:textId="77777777" w:rsidR="00BE4A51" w:rsidRDefault="00BE4A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AA6E7" w14:textId="77777777" w:rsidR="006D21E7" w:rsidRDefault="006D21E7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5B06D9E"/>
    <w:multiLevelType w:val="hybridMultilevel"/>
    <w:tmpl w:val="3EFE2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45543"/>
    <w:multiLevelType w:val="hybridMultilevel"/>
    <w:tmpl w:val="8ABCB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71171"/>
    <w:multiLevelType w:val="hybridMultilevel"/>
    <w:tmpl w:val="B3AC62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BDB060A"/>
    <w:multiLevelType w:val="hybridMultilevel"/>
    <w:tmpl w:val="DBC0F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B537A"/>
    <w:multiLevelType w:val="hybridMultilevel"/>
    <w:tmpl w:val="A34E938E"/>
    <w:lvl w:ilvl="0" w:tplc="3CA603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361D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FC1A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1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04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10B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D8E6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44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0C0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364FE"/>
    <w:multiLevelType w:val="hybridMultilevel"/>
    <w:tmpl w:val="86FCD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977D44"/>
    <w:multiLevelType w:val="hybridMultilevel"/>
    <w:tmpl w:val="C31C8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322C8"/>
    <w:multiLevelType w:val="hybridMultilevel"/>
    <w:tmpl w:val="38C6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82533"/>
    <w:multiLevelType w:val="hybridMultilevel"/>
    <w:tmpl w:val="BECAF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76A34"/>
    <w:multiLevelType w:val="hybridMultilevel"/>
    <w:tmpl w:val="4FD8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9A710E"/>
    <w:multiLevelType w:val="hybridMultilevel"/>
    <w:tmpl w:val="D9F06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C57D9"/>
    <w:multiLevelType w:val="hybridMultilevel"/>
    <w:tmpl w:val="EFEE1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C64E16"/>
    <w:multiLevelType w:val="hybridMultilevel"/>
    <w:tmpl w:val="B3765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8068C9"/>
    <w:multiLevelType w:val="hybridMultilevel"/>
    <w:tmpl w:val="4B9C2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D807D6"/>
    <w:multiLevelType w:val="hybridMultilevel"/>
    <w:tmpl w:val="5AEC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00819"/>
    <w:multiLevelType w:val="hybridMultilevel"/>
    <w:tmpl w:val="C8643DE6"/>
    <w:lvl w:ilvl="0" w:tplc="00ECCA0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52C01"/>
    <w:multiLevelType w:val="hybridMultilevel"/>
    <w:tmpl w:val="AA04C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E6418"/>
    <w:multiLevelType w:val="hybridMultilevel"/>
    <w:tmpl w:val="B0E4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161FC"/>
    <w:multiLevelType w:val="hybridMultilevel"/>
    <w:tmpl w:val="7BF4A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0B84"/>
    <w:multiLevelType w:val="hybridMultilevel"/>
    <w:tmpl w:val="EAEE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92E4D"/>
    <w:multiLevelType w:val="hybridMultilevel"/>
    <w:tmpl w:val="D570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C35FD"/>
    <w:multiLevelType w:val="hybridMultilevel"/>
    <w:tmpl w:val="D2D6DDAA"/>
    <w:lvl w:ilvl="0" w:tplc="D9A654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62573"/>
    <w:multiLevelType w:val="hybridMultilevel"/>
    <w:tmpl w:val="B03A1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844C72"/>
    <w:multiLevelType w:val="hybridMultilevel"/>
    <w:tmpl w:val="F2B6E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97FE1"/>
    <w:multiLevelType w:val="hybridMultilevel"/>
    <w:tmpl w:val="5EA6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133A4"/>
    <w:multiLevelType w:val="hybridMultilevel"/>
    <w:tmpl w:val="648E1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463A50"/>
    <w:multiLevelType w:val="hybridMultilevel"/>
    <w:tmpl w:val="7FD0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165DF"/>
    <w:multiLevelType w:val="hybridMultilevel"/>
    <w:tmpl w:val="C082B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8635C0"/>
    <w:multiLevelType w:val="hybridMultilevel"/>
    <w:tmpl w:val="90E41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B59DD"/>
    <w:multiLevelType w:val="hybridMultilevel"/>
    <w:tmpl w:val="73EA7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86D25"/>
    <w:multiLevelType w:val="hybridMultilevel"/>
    <w:tmpl w:val="022E0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7045CE"/>
    <w:multiLevelType w:val="hybridMultilevel"/>
    <w:tmpl w:val="7758E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628338">
    <w:abstractNumId w:val="16"/>
  </w:num>
  <w:num w:numId="2" w16cid:durableId="359866105">
    <w:abstractNumId w:val="21"/>
  </w:num>
  <w:num w:numId="3" w16cid:durableId="1982416094">
    <w:abstractNumId w:val="1"/>
  </w:num>
  <w:num w:numId="4" w16cid:durableId="795560951">
    <w:abstractNumId w:val="25"/>
  </w:num>
  <w:num w:numId="5" w16cid:durableId="393352037">
    <w:abstractNumId w:val="15"/>
  </w:num>
  <w:num w:numId="6" w16cid:durableId="850146654">
    <w:abstractNumId w:val="10"/>
  </w:num>
  <w:num w:numId="7" w16cid:durableId="303514197">
    <w:abstractNumId w:val="30"/>
  </w:num>
  <w:num w:numId="8" w16cid:durableId="131754043">
    <w:abstractNumId w:val="20"/>
  </w:num>
  <w:num w:numId="9" w16cid:durableId="1907451850">
    <w:abstractNumId w:val="31"/>
  </w:num>
  <w:num w:numId="10" w16cid:durableId="268004521">
    <w:abstractNumId w:val="27"/>
  </w:num>
  <w:num w:numId="11" w16cid:durableId="1781797295">
    <w:abstractNumId w:val="24"/>
  </w:num>
  <w:num w:numId="12" w16cid:durableId="535387244">
    <w:abstractNumId w:val="19"/>
  </w:num>
  <w:num w:numId="13" w16cid:durableId="1527602509">
    <w:abstractNumId w:val="26"/>
  </w:num>
  <w:num w:numId="14" w16cid:durableId="513612220">
    <w:abstractNumId w:val="11"/>
  </w:num>
  <w:num w:numId="15" w16cid:durableId="1895578170">
    <w:abstractNumId w:val="18"/>
  </w:num>
  <w:num w:numId="16" w16cid:durableId="294993648">
    <w:abstractNumId w:val="29"/>
  </w:num>
  <w:num w:numId="17" w16cid:durableId="752050692">
    <w:abstractNumId w:val="8"/>
  </w:num>
  <w:num w:numId="18" w16cid:durableId="2040273717">
    <w:abstractNumId w:val="7"/>
  </w:num>
  <w:num w:numId="19" w16cid:durableId="1913467602">
    <w:abstractNumId w:val="28"/>
  </w:num>
  <w:num w:numId="20" w16cid:durableId="1341545362">
    <w:abstractNumId w:val="9"/>
  </w:num>
  <w:num w:numId="21" w16cid:durableId="911155450">
    <w:abstractNumId w:val="23"/>
  </w:num>
  <w:num w:numId="22" w16cid:durableId="1271468865">
    <w:abstractNumId w:val="14"/>
  </w:num>
  <w:num w:numId="23" w16cid:durableId="1185166022">
    <w:abstractNumId w:val="5"/>
  </w:num>
  <w:num w:numId="24" w16cid:durableId="223495663">
    <w:abstractNumId w:val="17"/>
  </w:num>
  <w:num w:numId="25" w16cid:durableId="728115857">
    <w:abstractNumId w:val="6"/>
  </w:num>
  <w:num w:numId="26" w16cid:durableId="709034059">
    <w:abstractNumId w:val="3"/>
  </w:num>
  <w:num w:numId="27" w16cid:durableId="651061591">
    <w:abstractNumId w:val="32"/>
  </w:num>
  <w:num w:numId="28" w16cid:durableId="1456750815">
    <w:abstractNumId w:val="22"/>
  </w:num>
  <w:num w:numId="29" w16cid:durableId="281500775">
    <w:abstractNumId w:val="12"/>
  </w:num>
  <w:num w:numId="30" w16cid:durableId="2006737967">
    <w:abstractNumId w:val="2"/>
  </w:num>
  <w:num w:numId="31" w16cid:durableId="429619421">
    <w:abstractNumId w:val="4"/>
  </w:num>
  <w:num w:numId="32" w16cid:durableId="1516504469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3075D"/>
    <w:rsid w:val="0000179F"/>
    <w:rsid w:val="00016DFF"/>
    <w:rsid w:val="00017D48"/>
    <w:rsid w:val="00021418"/>
    <w:rsid w:val="00027FB8"/>
    <w:rsid w:val="00041B25"/>
    <w:rsid w:val="000430DC"/>
    <w:rsid w:val="0005166F"/>
    <w:rsid w:val="0005271A"/>
    <w:rsid w:val="000630F3"/>
    <w:rsid w:val="00064300"/>
    <w:rsid w:val="000646AD"/>
    <w:rsid w:val="00071636"/>
    <w:rsid w:val="000769E0"/>
    <w:rsid w:val="00076E0A"/>
    <w:rsid w:val="0008507B"/>
    <w:rsid w:val="00087BFA"/>
    <w:rsid w:val="00092688"/>
    <w:rsid w:val="0009336C"/>
    <w:rsid w:val="00097CAB"/>
    <w:rsid w:val="000B4A54"/>
    <w:rsid w:val="000C1856"/>
    <w:rsid w:val="000C40B6"/>
    <w:rsid w:val="000E27D4"/>
    <w:rsid w:val="000E280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2A8C"/>
    <w:rsid w:val="00164BF8"/>
    <w:rsid w:val="0019313A"/>
    <w:rsid w:val="001A0061"/>
    <w:rsid w:val="001A24BB"/>
    <w:rsid w:val="001B088F"/>
    <w:rsid w:val="001C0308"/>
    <w:rsid w:val="001C330E"/>
    <w:rsid w:val="001D60AF"/>
    <w:rsid w:val="001D65F2"/>
    <w:rsid w:val="001E021F"/>
    <w:rsid w:val="001E1F18"/>
    <w:rsid w:val="001E3375"/>
    <w:rsid w:val="001F0666"/>
    <w:rsid w:val="001F145C"/>
    <w:rsid w:val="00205082"/>
    <w:rsid w:val="00213480"/>
    <w:rsid w:val="00222F6E"/>
    <w:rsid w:val="00223B9C"/>
    <w:rsid w:val="00233834"/>
    <w:rsid w:val="00234C0C"/>
    <w:rsid w:val="002369B4"/>
    <w:rsid w:val="00240AF7"/>
    <w:rsid w:val="00242FBA"/>
    <w:rsid w:val="002438E1"/>
    <w:rsid w:val="00243C86"/>
    <w:rsid w:val="00244147"/>
    <w:rsid w:val="00246062"/>
    <w:rsid w:val="002504E3"/>
    <w:rsid w:val="0025123A"/>
    <w:rsid w:val="002516F0"/>
    <w:rsid w:val="00251CD5"/>
    <w:rsid w:val="0025382E"/>
    <w:rsid w:val="00273419"/>
    <w:rsid w:val="00274B94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D3D1D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62F15"/>
    <w:rsid w:val="003833CE"/>
    <w:rsid w:val="0039083F"/>
    <w:rsid w:val="00391A18"/>
    <w:rsid w:val="0039552B"/>
    <w:rsid w:val="00395F68"/>
    <w:rsid w:val="003A210E"/>
    <w:rsid w:val="003A4536"/>
    <w:rsid w:val="003B6987"/>
    <w:rsid w:val="003B7AE8"/>
    <w:rsid w:val="003C1E6D"/>
    <w:rsid w:val="003C2E76"/>
    <w:rsid w:val="003D18E7"/>
    <w:rsid w:val="003D3ED9"/>
    <w:rsid w:val="003E02AA"/>
    <w:rsid w:val="003E3B1C"/>
    <w:rsid w:val="003E4AAE"/>
    <w:rsid w:val="003F522B"/>
    <w:rsid w:val="00401186"/>
    <w:rsid w:val="004022D9"/>
    <w:rsid w:val="00402E40"/>
    <w:rsid w:val="00402EB7"/>
    <w:rsid w:val="0041625E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7628E"/>
    <w:rsid w:val="00482BEB"/>
    <w:rsid w:val="00482E30"/>
    <w:rsid w:val="00487439"/>
    <w:rsid w:val="00487723"/>
    <w:rsid w:val="00490BFB"/>
    <w:rsid w:val="004A2219"/>
    <w:rsid w:val="004A4B71"/>
    <w:rsid w:val="004A4EE5"/>
    <w:rsid w:val="004C3699"/>
    <w:rsid w:val="004C5920"/>
    <w:rsid w:val="004D7A30"/>
    <w:rsid w:val="004E147A"/>
    <w:rsid w:val="004E1F4E"/>
    <w:rsid w:val="004E6B31"/>
    <w:rsid w:val="00510F2B"/>
    <w:rsid w:val="00511797"/>
    <w:rsid w:val="0052007C"/>
    <w:rsid w:val="00523F79"/>
    <w:rsid w:val="005264E9"/>
    <w:rsid w:val="00526E73"/>
    <w:rsid w:val="00532CF3"/>
    <w:rsid w:val="005430B5"/>
    <w:rsid w:val="00544DDA"/>
    <w:rsid w:val="00545C93"/>
    <w:rsid w:val="005469BF"/>
    <w:rsid w:val="005504BA"/>
    <w:rsid w:val="0055645E"/>
    <w:rsid w:val="0055774E"/>
    <w:rsid w:val="005721D5"/>
    <w:rsid w:val="00572454"/>
    <w:rsid w:val="00582680"/>
    <w:rsid w:val="0058640A"/>
    <w:rsid w:val="00591518"/>
    <w:rsid w:val="00593B52"/>
    <w:rsid w:val="00596BE6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E3509"/>
    <w:rsid w:val="005F627D"/>
    <w:rsid w:val="005F742F"/>
    <w:rsid w:val="00604AC0"/>
    <w:rsid w:val="00617D93"/>
    <w:rsid w:val="00633121"/>
    <w:rsid w:val="006460F2"/>
    <w:rsid w:val="0065311F"/>
    <w:rsid w:val="00653EE8"/>
    <w:rsid w:val="00663597"/>
    <w:rsid w:val="0068051B"/>
    <w:rsid w:val="00690D16"/>
    <w:rsid w:val="0069317E"/>
    <w:rsid w:val="006947FF"/>
    <w:rsid w:val="00695B9F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E3959"/>
    <w:rsid w:val="006E5A83"/>
    <w:rsid w:val="006E6DB6"/>
    <w:rsid w:val="00701AEF"/>
    <w:rsid w:val="00703AB7"/>
    <w:rsid w:val="0070623B"/>
    <w:rsid w:val="00716822"/>
    <w:rsid w:val="007301FD"/>
    <w:rsid w:val="00743079"/>
    <w:rsid w:val="0074353E"/>
    <w:rsid w:val="00744AC8"/>
    <w:rsid w:val="00746DEF"/>
    <w:rsid w:val="0075114F"/>
    <w:rsid w:val="0075124F"/>
    <w:rsid w:val="00751A4C"/>
    <w:rsid w:val="007657AD"/>
    <w:rsid w:val="00766A94"/>
    <w:rsid w:val="00774805"/>
    <w:rsid w:val="007765EB"/>
    <w:rsid w:val="00776AAE"/>
    <w:rsid w:val="00785D0C"/>
    <w:rsid w:val="00787C26"/>
    <w:rsid w:val="00792321"/>
    <w:rsid w:val="007A3E89"/>
    <w:rsid w:val="007B249F"/>
    <w:rsid w:val="007B6BD8"/>
    <w:rsid w:val="007C6A51"/>
    <w:rsid w:val="007D0C6B"/>
    <w:rsid w:val="007F7C1E"/>
    <w:rsid w:val="00803770"/>
    <w:rsid w:val="00807E13"/>
    <w:rsid w:val="00811645"/>
    <w:rsid w:val="008126D1"/>
    <w:rsid w:val="008267A7"/>
    <w:rsid w:val="0082725C"/>
    <w:rsid w:val="00827FF0"/>
    <w:rsid w:val="008300D5"/>
    <w:rsid w:val="00832BCD"/>
    <w:rsid w:val="00832EEA"/>
    <w:rsid w:val="00833009"/>
    <w:rsid w:val="008411B6"/>
    <w:rsid w:val="00860CCB"/>
    <w:rsid w:val="00880D8B"/>
    <w:rsid w:val="008813F8"/>
    <w:rsid w:val="0088262A"/>
    <w:rsid w:val="0089320B"/>
    <w:rsid w:val="008A3784"/>
    <w:rsid w:val="008A4193"/>
    <w:rsid w:val="008A5B8B"/>
    <w:rsid w:val="008B0311"/>
    <w:rsid w:val="008B1990"/>
    <w:rsid w:val="008B5B0F"/>
    <w:rsid w:val="008B7107"/>
    <w:rsid w:val="008C0B44"/>
    <w:rsid w:val="008C2B93"/>
    <w:rsid w:val="008C3BFD"/>
    <w:rsid w:val="008C7522"/>
    <w:rsid w:val="008E21DE"/>
    <w:rsid w:val="008E25F3"/>
    <w:rsid w:val="008E4A2A"/>
    <w:rsid w:val="008E5B01"/>
    <w:rsid w:val="00900AD4"/>
    <w:rsid w:val="0090349C"/>
    <w:rsid w:val="00904DE7"/>
    <w:rsid w:val="00913C0A"/>
    <w:rsid w:val="009279FA"/>
    <w:rsid w:val="00930E75"/>
    <w:rsid w:val="00933823"/>
    <w:rsid w:val="0094219F"/>
    <w:rsid w:val="0094470F"/>
    <w:rsid w:val="009470E9"/>
    <w:rsid w:val="0094740F"/>
    <w:rsid w:val="00950E4C"/>
    <w:rsid w:val="00951296"/>
    <w:rsid w:val="00957399"/>
    <w:rsid w:val="009619B1"/>
    <w:rsid w:val="00974038"/>
    <w:rsid w:val="009771D7"/>
    <w:rsid w:val="0097762C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D0D2E"/>
    <w:rsid w:val="009D2BF8"/>
    <w:rsid w:val="009D7757"/>
    <w:rsid w:val="009E30F2"/>
    <w:rsid w:val="009F1497"/>
    <w:rsid w:val="00A03018"/>
    <w:rsid w:val="00A04E0C"/>
    <w:rsid w:val="00A06280"/>
    <w:rsid w:val="00A10A7B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62474"/>
    <w:rsid w:val="00A71616"/>
    <w:rsid w:val="00A7670F"/>
    <w:rsid w:val="00A81E92"/>
    <w:rsid w:val="00A92860"/>
    <w:rsid w:val="00A94DA6"/>
    <w:rsid w:val="00AA08F7"/>
    <w:rsid w:val="00AA1A50"/>
    <w:rsid w:val="00AA6EF3"/>
    <w:rsid w:val="00AD46B0"/>
    <w:rsid w:val="00AD6D53"/>
    <w:rsid w:val="00AE1AEE"/>
    <w:rsid w:val="00AE1E61"/>
    <w:rsid w:val="00AE597F"/>
    <w:rsid w:val="00AF01EB"/>
    <w:rsid w:val="00AF5E2D"/>
    <w:rsid w:val="00B30711"/>
    <w:rsid w:val="00B36D42"/>
    <w:rsid w:val="00B37888"/>
    <w:rsid w:val="00B40C0C"/>
    <w:rsid w:val="00B47B0C"/>
    <w:rsid w:val="00B50800"/>
    <w:rsid w:val="00B523DD"/>
    <w:rsid w:val="00B55900"/>
    <w:rsid w:val="00B5683D"/>
    <w:rsid w:val="00B75184"/>
    <w:rsid w:val="00B8124D"/>
    <w:rsid w:val="00B85EEB"/>
    <w:rsid w:val="00B90E3B"/>
    <w:rsid w:val="00B9368A"/>
    <w:rsid w:val="00B94B3F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BE4A51"/>
    <w:rsid w:val="00C10211"/>
    <w:rsid w:val="00C110DF"/>
    <w:rsid w:val="00C1120C"/>
    <w:rsid w:val="00C11DF8"/>
    <w:rsid w:val="00C16392"/>
    <w:rsid w:val="00C27161"/>
    <w:rsid w:val="00C27F4A"/>
    <w:rsid w:val="00C36799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28F"/>
    <w:rsid w:val="00D42DF1"/>
    <w:rsid w:val="00D47C13"/>
    <w:rsid w:val="00D61755"/>
    <w:rsid w:val="00D62242"/>
    <w:rsid w:val="00D62BEC"/>
    <w:rsid w:val="00D63467"/>
    <w:rsid w:val="00D64A2D"/>
    <w:rsid w:val="00D66B9C"/>
    <w:rsid w:val="00D77952"/>
    <w:rsid w:val="00D84AA9"/>
    <w:rsid w:val="00D945BB"/>
    <w:rsid w:val="00DA0D30"/>
    <w:rsid w:val="00DB46E8"/>
    <w:rsid w:val="00DB5021"/>
    <w:rsid w:val="00DB6CA3"/>
    <w:rsid w:val="00DC0EBE"/>
    <w:rsid w:val="00DC6333"/>
    <w:rsid w:val="00DD0817"/>
    <w:rsid w:val="00DD48AC"/>
    <w:rsid w:val="00DF5CF4"/>
    <w:rsid w:val="00E016DE"/>
    <w:rsid w:val="00E034D4"/>
    <w:rsid w:val="00E071BA"/>
    <w:rsid w:val="00E077CC"/>
    <w:rsid w:val="00E12B2C"/>
    <w:rsid w:val="00E3096C"/>
    <w:rsid w:val="00E33D9C"/>
    <w:rsid w:val="00E35B04"/>
    <w:rsid w:val="00E45E52"/>
    <w:rsid w:val="00E51029"/>
    <w:rsid w:val="00E55207"/>
    <w:rsid w:val="00E57C84"/>
    <w:rsid w:val="00E57DCE"/>
    <w:rsid w:val="00E7653E"/>
    <w:rsid w:val="00E83C4E"/>
    <w:rsid w:val="00E86F2D"/>
    <w:rsid w:val="00E9101F"/>
    <w:rsid w:val="00E941EB"/>
    <w:rsid w:val="00E95BA0"/>
    <w:rsid w:val="00EA639D"/>
    <w:rsid w:val="00EA7348"/>
    <w:rsid w:val="00EA7A43"/>
    <w:rsid w:val="00EB0F73"/>
    <w:rsid w:val="00EB39AA"/>
    <w:rsid w:val="00EC5086"/>
    <w:rsid w:val="00EC5986"/>
    <w:rsid w:val="00EC6E34"/>
    <w:rsid w:val="00ED38CA"/>
    <w:rsid w:val="00ED4E29"/>
    <w:rsid w:val="00EE3011"/>
    <w:rsid w:val="00EE3A37"/>
    <w:rsid w:val="00F01B44"/>
    <w:rsid w:val="00F17C80"/>
    <w:rsid w:val="00F20070"/>
    <w:rsid w:val="00F246BB"/>
    <w:rsid w:val="00F3438D"/>
    <w:rsid w:val="00F34707"/>
    <w:rsid w:val="00F45732"/>
    <w:rsid w:val="00F55595"/>
    <w:rsid w:val="00F562AB"/>
    <w:rsid w:val="00F57472"/>
    <w:rsid w:val="00F60F33"/>
    <w:rsid w:val="00F62634"/>
    <w:rsid w:val="00F73E31"/>
    <w:rsid w:val="00F76AC2"/>
    <w:rsid w:val="00F875AE"/>
    <w:rsid w:val="00F877B6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74343D"/>
  <w15:chartTrackingRefBased/>
  <w15:docId w15:val="{CFDD7A1C-60E3-4EB7-9DF2-53EF386B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497"/>
    <w:rPr>
      <w:rFonts w:ascii="Arial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pPr>
      <w:widowControl w:val="0"/>
      <w:autoSpaceDE w:val="0"/>
      <w:autoSpaceDN w:val="0"/>
      <w:adjustRightInd w:val="0"/>
      <w:ind w:left="576" w:hanging="288"/>
    </w:pPr>
  </w:style>
  <w:style w:type="paragraph" w:styleId="BodyText3">
    <w:name w:val="Body Text 3"/>
    <w:basedOn w:val="Normal"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character" w:customStyle="1" w:styleId="AndrewSperazza">
    <w:name w:val="Andrew Sperazza"/>
    <w:semiHidden/>
    <w:rPr>
      <w:rFonts w:ascii="Arial" w:hAnsi="Arial" w:cs="Arial"/>
      <w:color w:val="auto"/>
      <w:sz w:val="20"/>
      <w:szCs w:val="20"/>
    </w:rPr>
  </w:style>
  <w:style w:type="paragraph" w:styleId="BodyTextIndent">
    <w:name w:val="Body Text Indent"/>
    <w:basedOn w:val="Normal"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both"/>
    </w:pPr>
    <w:rPr>
      <w:spacing w:val="-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DocumentMap">
    <w:name w:val="Document Map"/>
    <w:basedOn w:val="Normal"/>
    <w:semiHidden/>
    <w:rsid w:val="008411B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Web">
    <w:name w:val="Normal (Web)"/>
    <w:basedOn w:val="Normal"/>
    <w:rsid w:val="006A1ADC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FreeForm">
    <w:name w:val="Free Form"/>
    <w:rsid w:val="0055774E"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rsid w:val="00C8684F"/>
    <w:pPr>
      <w:spacing w:line="240" w:lineRule="atLeast"/>
      <w:jc w:val="both"/>
    </w:pPr>
    <w:rPr>
      <w:color w:val="000000"/>
    </w:rPr>
  </w:style>
  <w:style w:type="character" w:customStyle="1" w:styleId="s1">
    <w:name w:val="s1"/>
    <w:rsid w:val="00C8684F"/>
  </w:style>
  <w:style w:type="character" w:styleId="UnresolvedMention">
    <w:name w:val="Unresolved Mention"/>
    <w:uiPriority w:val="99"/>
    <w:semiHidden/>
    <w:unhideWhenUsed/>
    <w:rsid w:val="00F91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9041F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rsid w:val="003A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A453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9552B"/>
    <w:rPr>
      <w:rFonts w:ascii="Arial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rsid w:val="00D66B9C"/>
  </w:style>
  <w:style w:type="paragraph" w:customStyle="1" w:styleId="xfluidplugincopy">
    <w:name w:val="x_fluidplugincopy"/>
    <w:basedOn w:val="Normal"/>
    <w:rsid w:val="00D66B9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rsid w:val="00827FF0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827FF0"/>
    <w:rPr>
      <w:rFonts w:ascii="Courier New" w:hAnsi="Courier New" w:cs="Courier New"/>
    </w:rPr>
  </w:style>
  <w:style w:type="character" w:styleId="CommentReference">
    <w:name w:val="annotation reference"/>
    <w:rsid w:val="005F74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F742F"/>
    <w:rPr>
      <w:sz w:val="20"/>
      <w:szCs w:val="20"/>
    </w:rPr>
  </w:style>
  <w:style w:type="character" w:customStyle="1" w:styleId="CommentTextChar">
    <w:name w:val="Comment Text Char"/>
    <w:link w:val="CommentText"/>
    <w:rsid w:val="005F742F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rsid w:val="005F742F"/>
    <w:rPr>
      <w:b/>
      <w:bCs/>
    </w:rPr>
  </w:style>
  <w:style w:type="character" w:customStyle="1" w:styleId="CommentSubjectChar">
    <w:name w:val="Comment Subject Char"/>
    <w:link w:val="CommentSubject"/>
    <w:rsid w:val="005F742F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3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kalab-dereje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nekekalab20@gmail.com?subject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2D690A-C3D9-4E60-88E3-6C6DBBC96E78}">
  <ds:schemaRefs>
    <ds:schemaRef ds:uri="http://schemas.microsoft.com/office/2006/metadata/properties"/>
    <ds:schemaRef ds:uri="http://schemas.microsoft.com/office/infopath/2007/PartnerControls"/>
    <ds:schemaRef ds:uri="1511d139-171f-458d-a044-8058d1678c0f"/>
    <ds:schemaRef ds:uri="0cd7d6a0-4a81-4f30-b943-bb3134e095b3"/>
  </ds:schemaRefs>
</ds:datastoreItem>
</file>

<file path=customXml/itemProps2.xml><?xml version="1.0" encoding="utf-8"?>
<ds:datastoreItem xmlns:ds="http://schemas.openxmlformats.org/officeDocument/2006/customXml" ds:itemID="{2D42A371-6AB6-4B19-827D-D4514176A0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E8A17D2-2202-4A80-9EF6-B46F3A1B63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798675-D0DB-4D72-B3CB-E4C0BBB0C991}"/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4188</TotalTime>
  <Pages>2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Links>
    <vt:vector size="18" baseType="variant">
      <vt:variant>
        <vt:i4>6684689</vt:i4>
      </vt:variant>
      <vt:variant>
        <vt:i4>6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  <vt:variant>
        <vt:i4>2359328</vt:i4>
      </vt:variant>
      <vt:variant>
        <vt:i4>3</vt:i4>
      </vt:variant>
      <vt:variant>
        <vt:i4>0</vt:i4>
      </vt:variant>
      <vt:variant>
        <vt:i4>5</vt:i4>
      </vt:variant>
      <vt:variant>
        <vt:lpwstr>http://www.linkedin.com/in/ankhbayar-azzaya</vt:lpwstr>
      </vt:variant>
      <vt:variant>
        <vt:lpwstr/>
      </vt:variant>
      <vt:variant>
        <vt:i4>6684689</vt:i4>
      </vt:variant>
      <vt:variant>
        <vt:i4>0</vt:i4>
      </vt:variant>
      <vt:variant>
        <vt:i4>0</vt:i4>
      </vt:variant>
      <vt:variant>
        <vt:i4>5</vt:i4>
      </vt:variant>
      <vt:variant>
        <vt:lpwstr>mailto:ankhbayar.azzaya@gmail.com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Abdallah Mustafa</cp:lastModifiedBy>
  <cp:revision>58</cp:revision>
  <dcterms:created xsi:type="dcterms:W3CDTF">2023-07-14T16:24:00Z</dcterms:created>
  <dcterms:modified xsi:type="dcterms:W3CDTF">2025-06-03T16:27:00Z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2025-05-15T20:52:57Z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417ea3db-a65e-466c-a5f1-392eba9e4c7b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2025-05-15T20:52:57Z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8d370768-dacc-40b4-aec1-ad233b15a705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</Properties>
</file>