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RAHUL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LAMA</w:t>
      </w:r>
    </w:p>
    <w:p w14:paraId="60C69AA2" w14:textId="54B62015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682-360-9200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 w:history="1">
        <w:r w:rsidR="000432D4" w:rsidRPr="003070AC">
          <w:rPr>
            <w:rStyle w:val="Hyperlink"/>
            <w:sz w:val="20"/>
          </w:rPr>
          <w:t>rahul.dev2057@gmail.com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https://www.linkedin.com/in/rahulmarslama/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0646AD" w:rsidRDefault="00097CAB" w:rsidP="004C3699">
      <w:pPr>
        <w:rPr>
          <w:rFonts w:eastAsia="Calibri"/>
          <w:sz w:val="20"/>
          <w:szCs w:val="20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.NET FULLSTACK SOFTWARE ENGINEER</w:t>
      </w:r>
    </w:p>
    <w:p w14:paraId="742E9B7D" w14:textId="77777777" w:rsidR="006B2507" w:rsidRPr="000646AD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3B10060B" w14:textId="3F1B467F" w:rsidR="00097CAB" w:rsidRPr="000646AD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AWS Certified Software Engineer with 3 years of experience designing and delivering secure, cloud-based applications in the U.S. healthcare technology space. Proficient in C#/.NET, TypeScript, and React, with strong AWS expertise across IAM, EC2, S3, Lambda, and SQS — including designing secure cross-account cloud integrations. Experienced in building responsive single-page web applications, RESTful APIs, and authentication/authorization systems. Skilled in identifying and remediating application security vulnerabilities, with a solid foundation in Agile delivery, CI/CD pipelines, and cross-functional collaboration.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646AD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6E8F6D31" w14:textId="77777777" w:rsidR="00524FE2" w:rsidRDefault="005A5ED1" w:rsidP="00BC6A49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Web API Design &amp; Development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Single-Page Application (SPA) Architecture</w:t>
      </w:r>
      <w:r w:rsidR="00BC6A49">
        <w:rPr>
          <w:rFonts w:eastAsia="Calibri"/>
          <w:bCs/>
          <w:sz w:val="20"/>
          <w:szCs w:val="20"/>
        </w:rPr>
        <w:t xml:space="preserve"> </w:t>
      </w:r>
      <w:r w:rsidR="00053B16" w:rsidRPr="000646AD">
        <w:rPr>
          <w:rFonts w:eastAsia="Calibri"/>
          <w:b/>
          <w:sz w:val="20"/>
          <w:szCs w:val="20"/>
        </w:rPr>
        <w:sym w:font="Symbol" w:char="F0B7"/>
      </w:r>
      <w:r w:rsidR="00053B16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Cloud Architecture &amp; Deployment</w:t>
      </w:r>
    </w:p>
    <w:p w14:paraId="796A2289" w14:textId="75B84327" w:rsidR="00524FE2" w:rsidRDefault="005A5ED1" w:rsidP="00BC6A49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Infrastructure as a Service (IaaS)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Serverless Computing</w:t>
      </w:r>
      <w:r w:rsidR="00BC6A49">
        <w:rPr>
          <w:rFonts w:eastAsia="Calibri"/>
          <w:bCs/>
          <w:sz w:val="20"/>
          <w:szCs w:val="20"/>
        </w:rPr>
        <w:t xml:space="preserve"> </w:t>
      </w:r>
      <w:r w:rsidR="00524FE2" w:rsidRPr="000646AD">
        <w:rPr>
          <w:rFonts w:eastAsia="Calibri"/>
          <w:b/>
          <w:sz w:val="20"/>
          <w:szCs w:val="20"/>
        </w:rPr>
        <w:sym w:font="Symbol" w:char="F0B7"/>
      </w:r>
      <w:r w:rsidR="00524FE2" w:rsidRPr="000646AD">
        <w:rPr>
          <w:rFonts w:eastAsia="Calibri"/>
          <w:b/>
          <w:sz w:val="20"/>
          <w:szCs w:val="20"/>
        </w:rPr>
        <w:t xml:space="preserve"> </w:t>
      </w:r>
      <w:r w:rsidR="00524FE2" w:rsidRPr="000646AD">
        <w:rPr>
          <w:rFonts w:eastAsia="Calibri"/>
          <w:bCs/>
          <w:sz w:val="20"/>
          <w:szCs w:val="20"/>
        </w:rPr>
        <w:t>Secure Authentication &amp; Authorization</w:t>
      </w:r>
    </w:p>
    <w:p w14:paraId="191D3284" w14:textId="0A1836F9" w:rsidR="00097CAB" w:rsidRPr="000646AD" w:rsidRDefault="003E352E" w:rsidP="00BC6A49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 xml:space="preserve">Application Security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Vulnerability Assessment &amp; Remediation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053B16" w:rsidRPr="000646AD">
        <w:rPr>
          <w:rFonts w:eastAsia="Calibri"/>
          <w:b/>
          <w:sz w:val="20"/>
          <w:szCs w:val="20"/>
        </w:rPr>
        <w:sym w:font="Symbol" w:char="F0B7"/>
      </w:r>
      <w:r w:rsidR="00053B16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CI/CD Pipeline Management</w:t>
      </w:r>
    </w:p>
    <w:p w14:paraId="345872F1" w14:textId="77777777" w:rsidR="0044769D" w:rsidRPr="000646AD" w:rsidRDefault="0044769D" w:rsidP="0044769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79884348" w14:textId="216454D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C#, TypeScript</w:t>
      </w:r>
    </w:p>
    <w:p w14:paraId="0D39D52F" w14:textId="2532E4CC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React, HTML, CSS,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TailwindCSS</w:t>
      </w:r>
      <w:proofErr w:type="spellEnd"/>
      <w:r w:rsidR="00016DFF" w:rsidRPr="000646AD">
        <w:rPr>
          <w:rFonts w:eastAsia="Calibri"/>
          <w:bCs/>
          <w:sz w:val="20"/>
          <w:szCs w:val="20"/>
        </w:rPr>
        <w:t xml:space="preserve">, </w:t>
      </w:r>
      <w:r w:rsidR="003E352E" w:rsidRPr="000646AD">
        <w:rPr>
          <w:rFonts w:eastAsia="Calibri"/>
          <w:bCs/>
          <w:sz w:val="20"/>
          <w:szCs w:val="20"/>
        </w:rPr>
        <w:t>jQuery, Bootstrap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REST, Single Page Application</w:t>
      </w:r>
    </w:p>
    <w:p w14:paraId="4E443215" w14:textId="71D24C2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 xml:space="preserve">IIS 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3376DB92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.NET</w:t>
      </w:r>
    </w:p>
    <w:p w14:paraId="59B3CA06" w14:textId="24B0DFC3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MS SQL, PostgreSQL, AWS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DynamoDb</w:t>
      </w:r>
      <w:proofErr w:type="spellEnd"/>
      <w:r w:rsidR="000432D4">
        <w:rPr>
          <w:rFonts w:eastAsia="Calibri"/>
          <w:bCs/>
          <w:sz w:val="20"/>
          <w:szCs w:val="20"/>
        </w:rPr>
        <w:t>, AWS RDS</w:t>
      </w:r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Factory Method, Abstract Factory, MVC</w:t>
      </w:r>
    </w:p>
    <w:p w14:paraId="12B9E73C" w14:textId="5554B9B8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BF50CD" w:rsidRPr="000646AD">
        <w:rPr>
          <w:rFonts w:eastAsia="Calibri"/>
          <w:bCs/>
          <w:sz w:val="20"/>
          <w:szCs w:val="20"/>
        </w:rPr>
        <w:t>Agile/Scrum</w:t>
      </w:r>
    </w:p>
    <w:p w14:paraId="035D50B9" w14:textId="3060C77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Jenkins, Visual Studio, GitHub, JIRA, SSMS,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PgAdmin</w:t>
      </w:r>
      <w:proofErr w:type="spellEnd"/>
      <w:r w:rsidR="00016DFF" w:rsidRPr="000646AD">
        <w:rPr>
          <w:rFonts w:eastAsia="Calibri"/>
          <w:bCs/>
          <w:sz w:val="20"/>
          <w:szCs w:val="20"/>
        </w:rPr>
        <w:t>, Postman, Swagger</w:t>
      </w:r>
    </w:p>
    <w:p w14:paraId="07AC8B04" w14:textId="414B779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Windows, Amazon Web Services (AWS)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0646AD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5B88340B" w14:textId="77777777" w:rsidR="007774E3" w:rsidRPr="000646AD" w:rsidRDefault="007774E3" w:rsidP="007774E3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Master’s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2248BD05" w14:textId="77777777" w:rsidR="007774E3" w:rsidRDefault="007774E3" w:rsidP="007774E3">
      <w:pPr>
        <w:rPr>
          <w:rFonts w:eastAsia="Calibri"/>
          <w:b/>
          <w:sz w:val="20"/>
          <w:szCs w:val="20"/>
        </w:rPr>
      </w:pPr>
    </w:p>
    <w:p w14:paraId="48A440F7" w14:textId="64C630BD" w:rsidR="002504E3" w:rsidRPr="000432D4" w:rsidRDefault="002504E3" w:rsidP="007774E3">
      <w:pPr>
        <w:jc w:val="center"/>
        <w:rPr>
          <w:rFonts w:eastAsia="Calibri"/>
          <w:b/>
          <w:sz w:val="20"/>
          <w:szCs w:val="20"/>
          <w:lang w:val="fr-FR"/>
        </w:rPr>
      </w:pPr>
      <w:r w:rsidRPr="000432D4">
        <w:rPr>
          <w:rFonts w:eastAsia="Calibri"/>
          <w:b/>
          <w:sz w:val="20"/>
          <w:szCs w:val="20"/>
          <w:lang w:val="fr-FR"/>
        </w:rPr>
        <w:t>PROFESSIONAL EXPERIENCE</w:t>
      </w:r>
    </w:p>
    <w:p w14:paraId="675443C3" w14:textId="77777777" w:rsidR="00B17393" w:rsidRPr="000432D4" w:rsidRDefault="00B17393" w:rsidP="007774E3">
      <w:pPr>
        <w:jc w:val="center"/>
        <w:rPr>
          <w:rFonts w:eastAsia="Calibri"/>
          <w:b/>
          <w:sz w:val="20"/>
          <w:szCs w:val="20"/>
          <w:lang w:val="fr-FR"/>
        </w:rPr>
      </w:pPr>
    </w:p>
    <w:p w14:paraId="605D28E2" w14:textId="5D6E5FD8" w:rsidR="00F9148B" w:rsidRPr="000432D4" w:rsidRDefault="00D23089" w:rsidP="007D0C6B">
      <w:pPr>
        <w:jc w:val="both"/>
        <w:rPr>
          <w:rFonts w:eastAsia="Calibri"/>
          <w:b/>
          <w:sz w:val="20"/>
          <w:szCs w:val="20"/>
          <w:lang w:val="fr-FR"/>
        </w:rPr>
      </w:pPr>
      <w:bookmarkStart w:id="0" w:name="_Hlk536552461"/>
      <w:r w:rsidRPr="000432D4">
        <w:rPr>
          <w:rFonts w:eastAsia="Calibri"/>
          <w:b/>
          <w:sz w:val="20"/>
          <w:szCs w:val="20"/>
          <w:lang w:val="fr-FR"/>
        </w:rPr>
        <w:t>INFINITE COMPUTER SOLUTIONS</w:t>
      </w:r>
      <w:r w:rsidR="00D3075D" w:rsidRPr="000432D4">
        <w:rPr>
          <w:rFonts w:eastAsia="Calibri"/>
          <w:b/>
          <w:sz w:val="20"/>
          <w:szCs w:val="20"/>
          <w:lang w:val="fr-FR"/>
        </w:rPr>
        <w:t xml:space="preserve">, </w:t>
      </w:r>
      <w:r w:rsidRPr="000432D4">
        <w:rPr>
          <w:rFonts w:eastAsia="Calibri"/>
          <w:b/>
          <w:sz w:val="20"/>
          <w:szCs w:val="20"/>
          <w:lang w:val="fr-FR"/>
        </w:rPr>
        <w:t>Kathmandu</w:t>
      </w:r>
      <w:r w:rsidR="00D3075D" w:rsidRPr="000432D4">
        <w:rPr>
          <w:rFonts w:eastAsia="Calibri"/>
          <w:b/>
          <w:sz w:val="20"/>
          <w:szCs w:val="20"/>
          <w:lang w:val="fr-FR"/>
        </w:rPr>
        <w:t xml:space="preserve">, </w:t>
      </w:r>
      <w:r w:rsidRPr="000432D4">
        <w:rPr>
          <w:rFonts w:eastAsia="Calibri"/>
          <w:b/>
          <w:sz w:val="20"/>
          <w:szCs w:val="20"/>
          <w:lang w:val="fr-FR"/>
        </w:rPr>
        <w:t>Nepal</w:t>
      </w:r>
      <w:r w:rsidR="00D3075D" w:rsidRPr="000432D4">
        <w:rPr>
          <w:rFonts w:eastAsia="Calibri"/>
          <w:b/>
          <w:sz w:val="20"/>
          <w:szCs w:val="20"/>
          <w:lang w:val="fr-FR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432D4">
        <w:rPr>
          <w:rFonts w:eastAsia="Calibri"/>
          <w:b/>
          <w:sz w:val="20"/>
          <w:szCs w:val="20"/>
          <w:lang w:val="fr-FR"/>
        </w:rPr>
        <w:t xml:space="preserve"> </w:t>
      </w:r>
      <w:r w:rsidRPr="000432D4">
        <w:rPr>
          <w:rFonts w:eastAsia="Calibri"/>
          <w:b/>
          <w:sz w:val="20"/>
          <w:szCs w:val="20"/>
          <w:lang w:val="fr-FR"/>
        </w:rPr>
        <w:t xml:space="preserve">05/2024 – </w:t>
      </w:r>
      <w:r w:rsidRPr="000432D4">
        <w:rPr>
          <w:b/>
          <w:sz w:val="20"/>
          <w:lang w:val="fr-FR"/>
        </w:rPr>
        <w:t>01/2026</w:t>
      </w:r>
    </w:p>
    <w:p w14:paraId="70F6482E" w14:textId="3A5D007F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Infinite is a </w:t>
      </w:r>
      <w:r w:rsidR="00A5098B">
        <w:rPr>
          <w:rFonts w:eastAsia="Calibri"/>
          <w:bCs/>
          <w:sz w:val="20"/>
          <w:szCs w:val="20"/>
        </w:rPr>
        <w:t>g</w:t>
      </w:r>
      <w:r w:rsidR="00A5098B" w:rsidRPr="00A5098B">
        <w:rPr>
          <w:rFonts w:eastAsia="Calibri"/>
          <w:bCs/>
          <w:sz w:val="20"/>
          <w:szCs w:val="20"/>
        </w:rPr>
        <w:t>lobal digital engineering and IT services company helping organizations modernize, optimize, and scale technology through digital transformation, innovative platforms, and engineering solutions.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Engineer</w:t>
      </w:r>
    </w:p>
    <w:p w14:paraId="1959AE14" w14:textId="7E84C239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Worked for American client Cotiviti, multinational solutions and analytics company with customers in healthcare.</w:t>
      </w:r>
    </w:p>
    <w:p w14:paraId="1B86A483" w14:textId="4CEDC5F1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backend features for Cotiviti’s Eliza® Member Engagement platform, supporting personalized healthcare outreach across IVR, Email, SMS, and Secure Digital channels for 50M+ health plan members.</w:t>
      </w:r>
    </w:p>
    <w:p w14:paraId="6B0EACCB" w14:textId="3863EB0E" w:rsidR="00AB670B" w:rsidRPr="00AB670B" w:rsidRDefault="00102AA9" w:rsidP="00AB670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02AA9">
        <w:rPr>
          <w:rFonts w:eastAsia="Calibri"/>
          <w:bCs/>
          <w:sz w:val="20"/>
          <w:szCs w:val="20"/>
        </w:rPr>
        <w:t>Designed and maintained reusable C#/.NET NuGet packages and shared libraries for distributed worker services, including an IAM Roles Anywhere authentication package that standardized X.509 certificate-based retrieval, caching, and renewal of temporary AWS credentials.</w:t>
      </w:r>
    </w:p>
    <w:p w14:paraId="2D07E541" w14:textId="4D02DA1D" w:rsidR="00AB670B" w:rsidRPr="00AB670B" w:rsidRDefault="00102AA9" w:rsidP="00AB670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02AA9">
        <w:rPr>
          <w:rFonts w:eastAsia="Calibri"/>
          <w:bCs/>
          <w:sz w:val="20"/>
          <w:szCs w:val="20"/>
        </w:rPr>
        <w:t>Developed deployment automation in Metras Manager using C# and the AWS SDK, orchestrating artifact selection, EC2 Auto Scaling capacity changes, and rolling deployment across more than 30</w:t>
      </w:r>
      <w:r>
        <w:rPr>
          <w:rFonts w:eastAsia="Calibri"/>
          <w:bCs/>
          <w:sz w:val="20"/>
          <w:szCs w:val="20"/>
        </w:rPr>
        <w:t>+</w:t>
      </w:r>
      <w:r w:rsidRPr="00102AA9">
        <w:rPr>
          <w:rFonts w:eastAsia="Calibri"/>
          <w:bCs/>
          <w:sz w:val="20"/>
          <w:szCs w:val="20"/>
        </w:rPr>
        <w:t xml:space="preserve"> .NET worker instances with zero downtime.</w:t>
      </w:r>
    </w:p>
    <w:p w14:paraId="2FA03171" w14:textId="77777777" w:rsidR="00102AA9" w:rsidRDefault="00102AA9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02AA9">
        <w:rPr>
          <w:rFonts w:eastAsia="Calibri"/>
          <w:bCs/>
          <w:sz w:val="20"/>
          <w:szCs w:val="20"/>
        </w:rPr>
        <w:t>Built secure, event-driven AWS integrations using API Gateway, Lambda, SQS, DynamoDB, IAM Roles Anywhere, and AWS Private CA, enabling certificate-based authentication and reliable asynchronous processing.</w:t>
      </w:r>
    </w:p>
    <w:p w14:paraId="17415403" w14:textId="77777777" w:rsidR="00102AA9" w:rsidRDefault="00102AA9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02AA9">
        <w:rPr>
          <w:rFonts w:eastAsia="Calibri"/>
          <w:bCs/>
          <w:sz w:val="20"/>
          <w:szCs w:val="20"/>
        </w:rPr>
        <w:t>Enhanced Nova Designer, a drag-and-drop healthcare workflow application, using C#/.NET, TypeScript, jQuery UI, HTML, and CSS; managed development and staging deployments to EC2 using AWS CDK, CloudFormation change sets, and Jenkins CI/CD.</w:t>
      </w:r>
    </w:p>
    <w:p w14:paraId="5F199334" w14:textId="182324A4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backend functionality using SQL Server (Amazon RDS) and DynamoDB, optimizing T-SQL queries and implementing efficient data access patterns for healthcare workflows.</w:t>
      </w:r>
    </w:p>
    <w:p w14:paraId="73310BCD" w14:textId="0388F677" w:rsidR="001317D3" w:rsidRPr="000646AD" w:rsidRDefault="00102AA9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02AA9">
        <w:rPr>
          <w:rFonts w:eastAsia="Calibri"/>
          <w:bCs/>
          <w:sz w:val="20"/>
          <w:szCs w:val="20"/>
        </w:rPr>
        <w:t>Improved application security and production reliability by remediating Veracode findings, troubleshooting distributed-service failures using CloudWatch, and using GitHub Copilot to accelerate code development, unit-test generation, refactoring, and technical documentation while validating all AI-generated suggestions through code reviews and automated testing.</w:t>
      </w:r>
    </w:p>
    <w:p w14:paraId="0F00F1ED" w14:textId="234FAB63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lastRenderedPageBreak/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C#, .NET Framework, .NET Core, ASP.NET, REST APIs, Worker Services, NuGet, TypeScript, HTML, CSS, SQL Server, T-SQL, AWS EC2, Lambda, API Gateway, SQS, DynamoDB, RDS, S3, IAM Roles Anywhere, AWS Private CA, CloudWatch, Secrets Manager, AWS CDK,</w:t>
      </w:r>
      <w:r w:rsidR="009E3CE9">
        <w:rPr>
          <w:rFonts w:eastAsia="Calibri"/>
          <w:bCs/>
          <w:i/>
          <w:iCs/>
          <w:sz w:val="20"/>
          <w:szCs w:val="20"/>
        </w:rPr>
        <w:t xml:space="preserve"> AWS SDK,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 CloudFormation, Jenkins, Git/GitHub, Jira, Confluence, Veracode, Entity Framework, LINQ</w:t>
      </w:r>
      <w:r w:rsidR="007102BE">
        <w:rPr>
          <w:rFonts w:eastAsia="Calibri"/>
          <w:bCs/>
          <w:i/>
          <w:iCs/>
          <w:sz w:val="20"/>
          <w:szCs w:val="20"/>
        </w:rPr>
        <w:t>.</w:t>
      </w:r>
    </w:p>
    <w:p w14:paraId="1E6E60B9" w14:textId="77777777" w:rsidR="0094740F" w:rsidRPr="000646AD" w:rsidRDefault="0094740F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3B9EB67A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INFODEVELOPERS PRIVATE LIMITED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proofErr w:type="spellStart"/>
      <w:r w:rsidRPr="000646AD">
        <w:rPr>
          <w:rFonts w:eastAsia="Calibri"/>
          <w:b/>
          <w:sz w:val="20"/>
          <w:szCs w:val="20"/>
        </w:rPr>
        <w:t>Sanepa</w:t>
      </w:r>
      <w:proofErr w:type="spellEnd"/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Nepal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04/2023 – </w:t>
      </w:r>
      <w:r>
        <w:rPr>
          <w:b/>
          <w:sz w:val="20"/>
        </w:rPr>
        <w:t>05/2024</w:t>
      </w:r>
    </w:p>
    <w:p w14:paraId="52CB3BAA" w14:textId="27BECA33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proofErr w:type="spellStart"/>
      <w:r w:rsidRPr="000646AD">
        <w:rPr>
          <w:rFonts w:eastAsia="Calibri"/>
          <w:bCs/>
          <w:sz w:val="20"/>
          <w:szCs w:val="20"/>
        </w:rPr>
        <w:t>InfoDevelopers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Private Limited </w:t>
      </w:r>
      <w:r w:rsidR="002336C5">
        <w:rPr>
          <w:rFonts w:eastAsia="Calibri"/>
          <w:bCs/>
          <w:sz w:val="20"/>
          <w:szCs w:val="20"/>
        </w:rPr>
        <w:t xml:space="preserve">is a </w:t>
      </w:r>
      <w:r w:rsidR="002336C5" w:rsidRPr="002336C5">
        <w:rPr>
          <w:rFonts w:eastAsia="Calibri"/>
          <w:bCs/>
          <w:sz w:val="20"/>
          <w:szCs w:val="20"/>
        </w:rPr>
        <w:t>Nepal-based fintech and IT consulting company specializing in banking automation, digital government solutions, AI, mobile applications, and enterprise software development.</w:t>
      </w:r>
    </w:p>
    <w:p w14:paraId="59BCBE53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38DE60A0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Engineer</w:t>
      </w:r>
    </w:p>
    <w:p w14:paraId="462DB83C" w14:textId="22BB640A" w:rsidR="00B40C0C" w:rsidRPr="000646AD" w:rsidRDefault="001562FF" w:rsidP="007D0C6B">
      <w:pPr>
        <w:jc w:val="both"/>
        <w:rPr>
          <w:rFonts w:eastAsia="Calibri"/>
          <w:bCs/>
          <w:sz w:val="20"/>
          <w:szCs w:val="20"/>
        </w:rPr>
      </w:pPr>
      <w:r w:rsidRPr="001562FF">
        <w:rPr>
          <w:rFonts w:eastAsia="Calibri"/>
          <w:bCs/>
          <w:sz w:val="20"/>
          <w:szCs w:val="20"/>
        </w:rPr>
        <w:t>Developed C#/.NET applications and optimized SQL Server databases, collaborating with product and QA teams to implement features, resolve bugs, build TypeScript frontends, automate workflows, and support Agile delivery.</w:t>
      </w:r>
    </w:p>
    <w:p w14:paraId="3A47B09D" w14:textId="5EA1BEBE" w:rsidR="00C16498" w:rsidRDefault="00C16498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C16498">
        <w:rPr>
          <w:rFonts w:eastAsia="Calibri"/>
          <w:bCs/>
          <w:sz w:val="20"/>
          <w:szCs w:val="20"/>
        </w:rPr>
        <w:t>Contributed to a microservices-based mutual fund application using C#/.NET 7 and React, developing RESTful APIs and frontend components for investment management workflows.</w:t>
      </w:r>
    </w:p>
    <w:p w14:paraId="538AC893" w14:textId="2FC15565" w:rsidR="001317D3" w:rsidRPr="00B45EE9" w:rsidRDefault="001317D3" w:rsidP="00B45EE9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Designed and implemented </w:t>
      </w:r>
      <w:r w:rsidR="00B45EE9" w:rsidRPr="00B45EE9">
        <w:rPr>
          <w:rFonts w:eastAsia="Calibri"/>
          <w:bCs/>
          <w:sz w:val="20"/>
          <w:szCs w:val="20"/>
        </w:rPr>
        <w:t>a centralized IdentityServer4 identity provider, issuing OAuth 2.0/OpenID Connect tokens and enabling consistent authentication and role-based authorization across React clients and .NET microservices.</w:t>
      </w:r>
    </w:p>
    <w:p w14:paraId="0E3D92FC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Improved financial reporting performance by 20% by optimizing T-SQL stored procedures and complex SQL Server queries for a reporting system generating over 100 financial reports.</w:t>
      </w:r>
    </w:p>
    <w:p w14:paraId="6B3C9061" w14:textId="6F3743F6" w:rsidR="001317D3" w:rsidRPr="000646AD" w:rsidRDefault="009E3CE9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9E3CE9">
        <w:rPr>
          <w:rFonts w:eastAsia="Calibri"/>
          <w:bCs/>
          <w:sz w:val="20"/>
          <w:szCs w:val="20"/>
        </w:rPr>
        <w:t>Implemented asynchronous inter-service communication using MassTransit and RabbitMQ, enabling reliable event-driven messaging across microservices and decoupling service dependencies.</w:t>
      </w:r>
    </w:p>
    <w:p w14:paraId="0D7BDA58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comprehensive unit tests using </w:t>
      </w:r>
      <w:proofErr w:type="spellStart"/>
      <w:r w:rsidRPr="000646AD">
        <w:rPr>
          <w:rFonts w:eastAsia="Calibri"/>
          <w:bCs/>
          <w:sz w:val="20"/>
          <w:szCs w:val="20"/>
        </w:rPr>
        <w:t>xUnit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for API endpoints and business logic, improving application reliability and reducing regression issues.</w:t>
      </w:r>
    </w:p>
    <w:p w14:paraId="77398A27" w14:textId="3BBB1F94" w:rsidR="001317D3" w:rsidRPr="00046E0B" w:rsidRDefault="001317D3" w:rsidP="00046E0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Created </w:t>
      </w:r>
      <w:r w:rsidR="00046E0B" w:rsidRPr="00046E0B">
        <w:rPr>
          <w:rFonts w:eastAsia="Calibri"/>
          <w:bCs/>
          <w:sz w:val="20"/>
          <w:szCs w:val="20"/>
        </w:rPr>
        <w:t>Improved API maintainability and operational support by creating Swagger/</w:t>
      </w:r>
      <w:proofErr w:type="spellStart"/>
      <w:r w:rsidR="00046E0B" w:rsidRPr="00046E0B">
        <w:rPr>
          <w:rFonts w:eastAsia="Calibri"/>
          <w:bCs/>
          <w:sz w:val="20"/>
          <w:szCs w:val="20"/>
        </w:rPr>
        <w:t>OpenAPI</w:t>
      </w:r>
      <w:proofErr w:type="spellEnd"/>
      <w:r w:rsidR="00046E0B" w:rsidRPr="00046E0B">
        <w:rPr>
          <w:rFonts w:eastAsia="Calibri"/>
          <w:bCs/>
          <w:sz w:val="20"/>
          <w:szCs w:val="20"/>
        </w:rPr>
        <w:t xml:space="preserve"> documentation and implementing structured logging with </w:t>
      </w:r>
      <w:proofErr w:type="spellStart"/>
      <w:r w:rsidR="00046E0B" w:rsidRPr="00046E0B">
        <w:rPr>
          <w:rFonts w:eastAsia="Calibri"/>
          <w:bCs/>
          <w:sz w:val="20"/>
          <w:szCs w:val="20"/>
        </w:rPr>
        <w:t>Serilog</w:t>
      </w:r>
      <w:proofErr w:type="spellEnd"/>
      <w:r w:rsidR="00046E0B" w:rsidRPr="00046E0B">
        <w:rPr>
          <w:rFonts w:eastAsia="Calibri"/>
          <w:bCs/>
          <w:sz w:val="20"/>
          <w:szCs w:val="20"/>
        </w:rPr>
        <w:t>, simplifying integration, testing, and production troubleshooting.</w:t>
      </w:r>
    </w:p>
    <w:p w14:paraId="7370C250" w14:textId="66C1B453" w:rsidR="007301FD" w:rsidRDefault="00D3075D" w:rsidP="00046E0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C#, .NET 7, ASP.NET Core, React, JavaScript, REST APIs, Microservices, LINQ, IdentityServer4, JWT, SQL Server, T-SQL,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xUnit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>, Swagger/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OpenAPI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 xml:space="preserve">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Serilog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>, Git, Postman, Entity Framework</w:t>
      </w:r>
      <w:r w:rsidR="009E3CE9">
        <w:rPr>
          <w:rFonts w:eastAsia="Calibri"/>
          <w:bCs/>
          <w:i/>
          <w:iCs/>
          <w:sz w:val="20"/>
          <w:szCs w:val="20"/>
        </w:rPr>
        <w:t>, MassTransit, RabbitMQ</w:t>
      </w:r>
      <w:r w:rsidR="007102BE">
        <w:rPr>
          <w:rFonts w:eastAsia="Calibri"/>
          <w:bCs/>
          <w:i/>
          <w:iCs/>
          <w:sz w:val="20"/>
          <w:szCs w:val="20"/>
        </w:rPr>
        <w:t>.</w:t>
      </w:r>
    </w:p>
    <w:p w14:paraId="3573FE6C" w14:textId="77777777" w:rsidR="00046E0B" w:rsidRPr="00046E0B" w:rsidRDefault="00046E0B" w:rsidP="00046E0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47AC7259" w14:textId="78BA1F6C" w:rsidR="007301FD" w:rsidRPr="000646AD" w:rsidRDefault="000859E6" w:rsidP="002516F0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INFODEVELOPERS PRIVATE LIMITED</w:t>
      </w:r>
      <w:r w:rsidR="007301FD" w:rsidRPr="000646AD">
        <w:rPr>
          <w:rFonts w:eastAsia="Calibri"/>
          <w:b/>
          <w:sz w:val="20"/>
          <w:szCs w:val="20"/>
        </w:rPr>
        <w:t xml:space="preserve">, </w:t>
      </w:r>
      <w:proofErr w:type="spellStart"/>
      <w:r w:rsidR="007301FD">
        <w:rPr>
          <w:b/>
          <w:sz w:val="20"/>
        </w:rPr>
        <w:t>Sanepa</w:t>
      </w:r>
      <w:proofErr w:type="spellEnd"/>
      <w:r w:rsidR="007301FD" w:rsidRPr="000646AD">
        <w:rPr>
          <w:rFonts w:eastAsia="Calibri"/>
          <w:b/>
          <w:sz w:val="20"/>
          <w:szCs w:val="20"/>
        </w:rPr>
        <w:t xml:space="preserve">, </w:t>
      </w:r>
      <w:r w:rsidR="007301FD">
        <w:rPr>
          <w:b/>
          <w:sz w:val="20"/>
        </w:rPr>
        <w:t>Nepal</w:t>
      </w:r>
      <w:r w:rsidR="007301FD" w:rsidRPr="000646AD">
        <w:rPr>
          <w:rFonts w:eastAsia="Calibri"/>
          <w:b/>
          <w:sz w:val="20"/>
          <w:szCs w:val="20"/>
        </w:rPr>
        <w:t xml:space="preserve"> </w:t>
      </w:r>
      <w:r w:rsidR="007301FD" w:rsidRPr="000646AD">
        <w:rPr>
          <w:rFonts w:eastAsia="Calibri"/>
          <w:b/>
          <w:sz w:val="20"/>
          <w:szCs w:val="20"/>
        </w:rPr>
        <w:sym w:font="Symbol" w:char="F0B7"/>
      </w:r>
      <w:r w:rsidR="007301FD" w:rsidRPr="000646AD">
        <w:rPr>
          <w:rFonts w:eastAsia="Calibri"/>
          <w:b/>
          <w:sz w:val="20"/>
          <w:szCs w:val="20"/>
        </w:rPr>
        <w:t xml:space="preserve"> </w:t>
      </w:r>
      <w:r w:rsidR="007301FD">
        <w:rPr>
          <w:b/>
          <w:sz w:val="20"/>
        </w:rPr>
        <w:t>01/2023</w:t>
      </w:r>
      <w:r w:rsidR="007301FD" w:rsidRPr="000646AD">
        <w:rPr>
          <w:rFonts w:eastAsia="Calibri"/>
          <w:b/>
          <w:sz w:val="20"/>
          <w:szCs w:val="20"/>
        </w:rPr>
        <w:t xml:space="preserve"> – </w:t>
      </w:r>
      <w:r w:rsidR="007301FD">
        <w:rPr>
          <w:b/>
          <w:sz w:val="20"/>
        </w:rPr>
        <w:t>04/2023</w:t>
      </w:r>
    </w:p>
    <w:p w14:paraId="793E1310" w14:textId="77777777" w:rsidR="007301FD" w:rsidRPr="000646AD" w:rsidRDefault="007301FD" w:rsidP="002516F0">
      <w:pPr>
        <w:jc w:val="both"/>
        <w:rPr>
          <w:rFonts w:eastAsia="Calibri"/>
          <w:bCs/>
          <w:sz w:val="6"/>
          <w:szCs w:val="6"/>
        </w:rPr>
      </w:pPr>
    </w:p>
    <w:p w14:paraId="5D6E3736" w14:textId="77777777" w:rsidR="007301FD" w:rsidRPr="000646AD" w:rsidRDefault="007301FD" w:rsidP="002516F0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Engineer Trainee</w:t>
      </w:r>
    </w:p>
    <w:p w14:paraId="55DC9589" w14:textId="76162F30" w:rsidR="00F34707" w:rsidRPr="000646AD" w:rsidRDefault="00633830" w:rsidP="002516F0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633830">
        <w:rPr>
          <w:rFonts w:eastAsia="Calibri"/>
          <w:bCs/>
          <w:sz w:val="20"/>
          <w:szCs w:val="20"/>
        </w:rPr>
        <w:t>Developed and maintained HRIS features using C#, ASP.NET, .NET Framework, jQuery, JavaScript,</w:t>
      </w:r>
      <w:r w:rsidR="000859E6">
        <w:rPr>
          <w:rFonts w:eastAsia="Calibri"/>
          <w:bCs/>
          <w:sz w:val="20"/>
          <w:szCs w:val="20"/>
        </w:rPr>
        <w:t xml:space="preserve"> SQL Server, </w:t>
      </w:r>
      <w:r w:rsidRPr="00633830">
        <w:rPr>
          <w:rFonts w:eastAsia="Calibri"/>
          <w:bCs/>
          <w:sz w:val="20"/>
          <w:szCs w:val="20"/>
        </w:rPr>
        <w:t>HTML, and CSS, supporting employee management and HR workflows.</w:t>
      </w:r>
    </w:p>
    <w:p w14:paraId="400CB1AC" w14:textId="28FAC670" w:rsidR="007301FD" w:rsidRPr="000646AD" w:rsidRDefault="007301FD" w:rsidP="002516F0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>
        <w:rPr>
          <w:i/>
          <w:sz w:val="20"/>
        </w:rPr>
        <w:t>C#, ASP.NET, .NET Framework, jQuery,</w:t>
      </w:r>
      <w:r w:rsidR="000859E6">
        <w:rPr>
          <w:i/>
          <w:sz w:val="20"/>
        </w:rPr>
        <w:t xml:space="preserve"> SQL Server,</w:t>
      </w:r>
      <w:r>
        <w:rPr>
          <w:i/>
          <w:sz w:val="20"/>
        </w:rPr>
        <w:t xml:space="preserve"> JavaScript, HTML, and CSS</w:t>
      </w:r>
      <w:r w:rsidR="007102BE">
        <w:rPr>
          <w:i/>
          <w:sz w:val="20"/>
        </w:rPr>
        <w:t>.</w:t>
      </w: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0646AD" w:rsidRDefault="00097CAB" w:rsidP="00F9148B">
      <w:pPr>
        <w:jc w:val="both"/>
        <w:rPr>
          <w:rFonts w:eastAsia="Calibri"/>
          <w:b/>
          <w:sz w:val="20"/>
          <w:szCs w:val="20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7A3FF584" w14:textId="77777777" w:rsidR="00F41BF9" w:rsidRDefault="0074353E" w:rsidP="00F41BF9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2026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  <w:bookmarkEnd w:id="0"/>
      <w:bookmarkEnd w:id="1"/>
    </w:p>
    <w:p w14:paraId="7BC657AD" w14:textId="77777777" w:rsidR="00F41BF9" w:rsidRDefault="00B25DA3" w:rsidP="00F41BF9">
      <w:pPr>
        <w:pStyle w:val="xfluidplugincopy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Style w:val="xcontentpasted0"/>
          <w:sz w:val="20"/>
          <w:szCs w:val="20"/>
        </w:rPr>
      </w:pPr>
      <w:r w:rsidRPr="00B25DA3">
        <w:rPr>
          <w:rStyle w:val="xcontentpasted0"/>
          <w:rFonts w:ascii="Arial" w:hAnsi="Arial" w:cs="Arial"/>
          <w:b/>
          <w:bCs/>
          <w:sz w:val="20"/>
          <w:szCs w:val="20"/>
        </w:rPr>
        <w:t>Gym Buddy Platform</w:t>
      </w:r>
      <w:r>
        <w:rPr>
          <w:rStyle w:val="xcontentpasted0"/>
          <w:rFonts w:ascii="Arial" w:hAnsi="Arial" w:cs="Arial"/>
          <w:b/>
          <w:bCs/>
          <w:sz w:val="20"/>
          <w:szCs w:val="20"/>
        </w:rPr>
        <w:t xml:space="preserve">: </w:t>
      </w:r>
      <w:r w:rsidRPr="00160871">
        <w:rPr>
          <w:rStyle w:val="xcontentpasted0"/>
          <w:rFonts w:ascii="Arial" w:hAnsi="Arial" w:cs="Arial"/>
          <w:sz w:val="20"/>
          <w:szCs w:val="20"/>
        </w:rPr>
        <w:t>Full-stack Node.js/Express/Angular/MongoDB app with JWT auth, vector-based buddy matching (MongoDB Atlas), and RAG-powered AI fitness coaching using OpenAI embeddings + GPT-4o-mini with 30-day TTL caching</w:t>
      </w:r>
      <w:r w:rsidR="00A3654F" w:rsidRPr="00160871">
        <w:rPr>
          <w:rStyle w:val="xcontentpasted0"/>
          <w:rFonts w:ascii="Arial" w:hAnsi="Arial" w:cs="Arial"/>
          <w:sz w:val="20"/>
          <w:szCs w:val="20"/>
        </w:rPr>
        <w:t>.</w:t>
      </w:r>
    </w:p>
    <w:p w14:paraId="4481760A" w14:textId="77777777" w:rsidR="00F41BF9" w:rsidRPr="00F41BF9" w:rsidRDefault="00F41BF9" w:rsidP="00F41BF9">
      <w:pPr>
        <w:pStyle w:val="xfluidplugincopy"/>
        <w:shd w:val="clear" w:color="auto" w:fill="FFFFFF"/>
        <w:spacing w:before="0" w:beforeAutospacing="0" w:after="0" w:afterAutospacing="0"/>
        <w:rPr>
          <w:rStyle w:val="xcontentpasted0"/>
          <w:sz w:val="10"/>
          <w:szCs w:val="10"/>
        </w:rPr>
      </w:pPr>
    </w:p>
    <w:p w14:paraId="7A53F296" w14:textId="031E8282" w:rsidR="00046E0B" w:rsidRPr="00F41BF9" w:rsidRDefault="00046E0B" w:rsidP="00F41BF9">
      <w:pPr>
        <w:pStyle w:val="xfluidplugincopy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Style w:val="xcontentpasted0"/>
          <w:sz w:val="20"/>
          <w:szCs w:val="20"/>
        </w:rPr>
      </w:pPr>
      <w:r w:rsidRPr="00F41BF9">
        <w:rPr>
          <w:rStyle w:val="xcontentpasted0"/>
          <w:rFonts w:ascii="Arial" w:hAnsi="Arial" w:cs="Arial"/>
          <w:b/>
          <w:bCs/>
          <w:sz w:val="20"/>
          <w:szCs w:val="20"/>
        </w:rPr>
        <w:t>Video Streaming Platform: </w:t>
      </w:r>
      <w:r w:rsidRPr="00F41BF9">
        <w:rPr>
          <w:rStyle w:val="xcontentpasted0"/>
          <w:rFonts w:ascii="Arial" w:hAnsi="Arial" w:cs="Arial"/>
          <w:sz w:val="20"/>
          <w:szCs w:val="20"/>
        </w:rPr>
        <w:t xml:space="preserve">Developed a full-stack video streaming platform using the T3 Stack with Next.js, </w:t>
      </w:r>
      <w:proofErr w:type="spellStart"/>
      <w:r w:rsidRPr="00F41BF9">
        <w:rPr>
          <w:rStyle w:val="xcontentpasted0"/>
          <w:rFonts w:ascii="Arial" w:hAnsi="Arial" w:cs="Arial"/>
          <w:sz w:val="20"/>
          <w:szCs w:val="20"/>
        </w:rPr>
        <w:t>tRPC</w:t>
      </w:r>
      <w:proofErr w:type="spellEnd"/>
      <w:r w:rsidRPr="00F41BF9">
        <w:rPr>
          <w:rStyle w:val="xcontentpasted0"/>
          <w:rFonts w:ascii="Arial" w:hAnsi="Arial" w:cs="Arial"/>
          <w:sz w:val="20"/>
          <w:szCs w:val="20"/>
        </w:rPr>
        <w:t>, Drizzle, NextAuth.js, PostgreSQL</w:t>
      </w:r>
      <w:r w:rsidR="00B25DA3" w:rsidRPr="00F41BF9">
        <w:rPr>
          <w:rStyle w:val="xcontentpasted0"/>
          <w:rFonts w:ascii="Arial" w:hAnsi="Arial" w:cs="Arial"/>
          <w:sz w:val="20"/>
          <w:szCs w:val="20"/>
        </w:rPr>
        <w:t xml:space="preserve"> </w:t>
      </w:r>
      <w:r w:rsidRPr="00F41BF9">
        <w:rPr>
          <w:rStyle w:val="xcontentpasted0"/>
          <w:rFonts w:ascii="Arial" w:hAnsi="Arial" w:cs="Arial"/>
          <w:sz w:val="20"/>
          <w:szCs w:val="20"/>
        </w:rPr>
        <w:t>supporting multi-profile streaming, reviews, watch history, and role-based access. Built a hybrid movie recommendation engine in Python using TF-IDF content-based filtering, KNN collaborative filtering, and watch history signals, exposed through a REST API.</w:t>
      </w: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0646AD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0646AD" w:rsidRDefault="00DA0D30" w:rsidP="002516F0">
      <w:pPr>
        <w:jc w:val="center"/>
        <w:rPr>
          <w:b/>
          <w:sz w:val="20"/>
          <w:szCs w:val="20"/>
        </w:rPr>
      </w:pP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 xml:space="preserve">Master of Science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10/2028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Software Engineering, Algorithms, Web Application Programming</w:t>
      </w:r>
    </w:p>
    <w:p w14:paraId="42269708" w14:textId="77777777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Science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 and Information Technology</w:t>
      </w:r>
    </w:p>
    <w:p w14:paraId="7FC2AE68" w14:textId="77777777" w:rsidR="004A2219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Tribhuvan University, </w:t>
      </w:r>
      <w:r>
        <w:rPr>
          <w:sz w:val="20"/>
        </w:rPr>
        <w:t>Kathmandu, Nepal (11/2022</w:t>
      </w:r>
      <w:r w:rsidRPr="000646AD">
        <w:rPr>
          <w:sz w:val="20"/>
          <w:szCs w:val="20"/>
        </w:rPr>
        <w:t>)</w:t>
      </w:r>
    </w:p>
    <w:p w14:paraId="2E6A1F88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ED63C34" w14:textId="77777777" w:rsidR="00164BF8" w:rsidRPr="000646AD" w:rsidRDefault="00164BF8" w:rsidP="00DA0D30">
      <w:pPr>
        <w:jc w:val="center"/>
        <w:rPr>
          <w:sz w:val="20"/>
          <w:szCs w:val="20"/>
        </w:rPr>
      </w:pPr>
    </w:p>
    <w:p w14:paraId="42E95C29" w14:textId="2C0DFEF5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CERTIFICATIONS</w:t>
      </w:r>
    </w:p>
    <w:p w14:paraId="61608991" w14:textId="19BD1F1B" w:rsidR="00097CAB" w:rsidRPr="000646AD" w:rsidRDefault="00DA0D30" w:rsidP="00663B95">
      <w:pPr>
        <w:jc w:val="center"/>
        <w:rPr>
          <w:sz w:val="20"/>
          <w:szCs w:val="20"/>
        </w:rPr>
      </w:pPr>
      <w:hyperlink r:id="rId13" w:history="1">
        <w:r w:rsidRPr="00A3654F">
          <w:rPr>
            <w:rStyle w:val="Hyperlink"/>
            <w:sz w:val="20"/>
            <w:szCs w:val="20"/>
          </w:rPr>
          <w:t>AWS Certified Developer - Associate</w:t>
        </w:r>
      </w:hyperlink>
    </w:p>
    <w:sectPr w:rsidR="00097CAB" w:rsidRPr="000646AD" w:rsidSect="00AA1A50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545D" w14:textId="77777777" w:rsidR="006A5B6F" w:rsidRDefault="006A5B6F">
      <w:r>
        <w:separator/>
      </w:r>
    </w:p>
  </w:endnote>
  <w:endnote w:type="continuationSeparator" w:id="0">
    <w:p w14:paraId="6F914227" w14:textId="77777777" w:rsidR="006A5B6F" w:rsidRDefault="006A5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22CE3847" w:rsidR="005264E9" w:rsidRPr="008B7107" w:rsidRDefault="005264E9" w:rsidP="00EC5986">
    <w:pPr>
      <w:pStyle w:val="Footer"/>
      <w:jc w:val="center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299E0" w14:textId="77777777" w:rsidR="006A5B6F" w:rsidRDefault="006A5B6F">
      <w:r>
        <w:separator/>
      </w:r>
    </w:p>
  </w:footnote>
  <w:footnote w:type="continuationSeparator" w:id="0">
    <w:p w14:paraId="1ECCBCD4" w14:textId="77777777" w:rsidR="006A5B6F" w:rsidRDefault="006A5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4C4B"/>
    <w:multiLevelType w:val="multilevel"/>
    <w:tmpl w:val="2CBE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F193A"/>
    <w:multiLevelType w:val="hybridMultilevel"/>
    <w:tmpl w:val="1DF0E5CE"/>
    <w:lvl w:ilvl="0" w:tplc="63B48704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37C3A"/>
    <w:multiLevelType w:val="hybridMultilevel"/>
    <w:tmpl w:val="5E0E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92805"/>
    <w:multiLevelType w:val="multilevel"/>
    <w:tmpl w:val="F2DA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A16E8"/>
    <w:multiLevelType w:val="hybridMultilevel"/>
    <w:tmpl w:val="EAEE6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4F3E6A"/>
    <w:multiLevelType w:val="hybridMultilevel"/>
    <w:tmpl w:val="34CCE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6"/>
  </w:num>
  <w:num w:numId="2" w16cid:durableId="359866105">
    <w:abstractNumId w:val="21"/>
  </w:num>
  <w:num w:numId="3" w16cid:durableId="1982416094">
    <w:abstractNumId w:val="1"/>
  </w:num>
  <w:num w:numId="4" w16cid:durableId="795560951">
    <w:abstractNumId w:val="26"/>
  </w:num>
  <w:num w:numId="5" w16cid:durableId="393352037">
    <w:abstractNumId w:val="14"/>
  </w:num>
  <w:num w:numId="6" w16cid:durableId="850146654">
    <w:abstractNumId w:val="9"/>
  </w:num>
  <w:num w:numId="7" w16cid:durableId="303514197">
    <w:abstractNumId w:val="31"/>
  </w:num>
  <w:num w:numId="8" w16cid:durableId="131754043">
    <w:abstractNumId w:val="20"/>
  </w:num>
  <w:num w:numId="9" w16cid:durableId="1907451850">
    <w:abstractNumId w:val="32"/>
  </w:num>
  <w:num w:numId="10" w16cid:durableId="268004521">
    <w:abstractNumId w:val="28"/>
  </w:num>
  <w:num w:numId="11" w16cid:durableId="1781797295">
    <w:abstractNumId w:val="25"/>
  </w:num>
  <w:num w:numId="12" w16cid:durableId="535387244">
    <w:abstractNumId w:val="19"/>
  </w:num>
  <w:num w:numId="13" w16cid:durableId="1527602509">
    <w:abstractNumId w:val="27"/>
  </w:num>
  <w:num w:numId="14" w16cid:durableId="513612220">
    <w:abstractNumId w:val="10"/>
  </w:num>
  <w:num w:numId="15" w16cid:durableId="1895578170">
    <w:abstractNumId w:val="18"/>
  </w:num>
  <w:num w:numId="16" w16cid:durableId="294993648">
    <w:abstractNumId w:val="30"/>
  </w:num>
  <w:num w:numId="17" w16cid:durableId="752050692">
    <w:abstractNumId w:val="7"/>
  </w:num>
  <w:num w:numId="18" w16cid:durableId="2040273717">
    <w:abstractNumId w:val="6"/>
  </w:num>
  <w:num w:numId="19" w16cid:durableId="1913467602">
    <w:abstractNumId w:val="29"/>
  </w:num>
  <w:num w:numId="20" w16cid:durableId="1341545362">
    <w:abstractNumId w:val="8"/>
  </w:num>
  <w:num w:numId="21" w16cid:durableId="911155450">
    <w:abstractNumId w:val="23"/>
  </w:num>
  <w:num w:numId="22" w16cid:durableId="1271468865">
    <w:abstractNumId w:val="12"/>
  </w:num>
  <w:num w:numId="23" w16cid:durableId="1185166022">
    <w:abstractNumId w:val="3"/>
  </w:num>
  <w:num w:numId="24" w16cid:durableId="223495663">
    <w:abstractNumId w:val="17"/>
  </w:num>
  <w:num w:numId="25" w16cid:durableId="728115857">
    <w:abstractNumId w:val="5"/>
  </w:num>
  <w:num w:numId="26" w16cid:durableId="709034059">
    <w:abstractNumId w:val="2"/>
  </w:num>
  <w:num w:numId="27" w16cid:durableId="651061591">
    <w:abstractNumId w:val="35"/>
  </w:num>
  <w:num w:numId="28" w16cid:durableId="1456750815">
    <w:abstractNumId w:val="22"/>
  </w:num>
  <w:num w:numId="29" w16cid:durableId="281500775">
    <w:abstractNumId w:val="11"/>
  </w:num>
  <w:num w:numId="30" w16cid:durableId="2081436917">
    <w:abstractNumId w:val="33"/>
  </w:num>
  <w:num w:numId="31" w16cid:durableId="582836285">
    <w:abstractNumId w:val="34"/>
  </w:num>
  <w:num w:numId="32" w16cid:durableId="563487920">
    <w:abstractNumId w:val="15"/>
  </w:num>
  <w:num w:numId="33" w16cid:durableId="846287789">
    <w:abstractNumId w:val="24"/>
  </w:num>
  <w:num w:numId="34" w16cid:durableId="921108715">
    <w:abstractNumId w:val="4"/>
  </w:num>
  <w:num w:numId="35" w16cid:durableId="177833092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5D"/>
    <w:rsid w:val="0000179F"/>
    <w:rsid w:val="00016DFF"/>
    <w:rsid w:val="00017D48"/>
    <w:rsid w:val="00021418"/>
    <w:rsid w:val="00027FB8"/>
    <w:rsid w:val="00041B25"/>
    <w:rsid w:val="000432D4"/>
    <w:rsid w:val="00046E0B"/>
    <w:rsid w:val="0005166F"/>
    <w:rsid w:val="0005271A"/>
    <w:rsid w:val="00053B16"/>
    <w:rsid w:val="000630F3"/>
    <w:rsid w:val="00064300"/>
    <w:rsid w:val="000646AD"/>
    <w:rsid w:val="00071636"/>
    <w:rsid w:val="000769E0"/>
    <w:rsid w:val="00076E0A"/>
    <w:rsid w:val="000859E6"/>
    <w:rsid w:val="00087BFA"/>
    <w:rsid w:val="00092688"/>
    <w:rsid w:val="0009336C"/>
    <w:rsid w:val="00097CAB"/>
    <w:rsid w:val="000B4A54"/>
    <w:rsid w:val="000C1856"/>
    <w:rsid w:val="000D65C5"/>
    <w:rsid w:val="000E27D4"/>
    <w:rsid w:val="000E2809"/>
    <w:rsid w:val="000F27BD"/>
    <w:rsid w:val="00102AA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2906"/>
    <w:rsid w:val="00154BBA"/>
    <w:rsid w:val="001562FF"/>
    <w:rsid w:val="00160871"/>
    <w:rsid w:val="00162175"/>
    <w:rsid w:val="00164BF8"/>
    <w:rsid w:val="001A0061"/>
    <w:rsid w:val="001A24BB"/>
    <w:rsid w:val="001B088F"/>
    <w:rsid w:val="001C0308"/>
    <w:rsid w:val="001C330E"/>
    <w:rsid w:val="001D60AF"/>
    <w:rsid w:val="001D65F2"/>
    <w:rsid w:val="001E1F18"/>
    <w:rsid w:val="001E3375"/>
    <w:rsid w:val="001F0666"/>
    <w:rsid w:val="001F145C"/>
    <w:rsid w:val="00205082"/>
    <w:rsid w:val="00213480"/>
    <w:rsid w:val="00223B9C"/>
    <w:rsid w:val="002336C5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96830"/>
    <w:rsid w:val="00296FBB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64E19"/>
    <w:rsid w:val="003833CE"/>
    <w:rsid w:val="0039083F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E02AA"/>
    <w:rsid w:val="003E352E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0824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D7A30"/>
    <w:rsid w:val="004E1F4E"/>
    <w:rsid w:val="00510F2B"/>
    <w:rsid w:val="00511797"/>
    <w:rsid w:val="0052007C"/>
    <w:rsid w:val="00523F79"/>
    <w:rsid w:val="00524FE2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62946"/>
    <w:rsid w:val="00572454"/>
    <w:rsid w:val="00582680"/>
    <w:rsid w:val="0058640A"/>
    <w:rsid w:val="00591518"/>
    <w:rsid w:val="00593B52"/>
    <w:rsid w:val="00596BE6"/>
    <w:rsid w:val="005A250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5F68BA"/>
    <w:rsid w:val="00604AC0"/>
    <w:rsid w:val="00617D93"/>
    <w:rsid w:val="00633121"/>
    <w:rsid w:val="00633830"/>
    <w:rsid w:val="006412CA"/>
    <w:rsid w:val="006575E4"/>
    <w:rsid w:val="00663597"/>
    <w:rsid w:val="00663B95"/>
    <w:rsid w:val="0068051B"/>
    <w:rsid w:val="00690D16"/>
    <w:rsid w:val="0069317E"/>
    <w:rsid w:val="006947FF"/>
    <w:rsid w:val="00695B9F"/>
    <w:rsid w:val="006A1ADC"/>
    <w:rsid w:val="006A4F75"/>
    <w:rsid w:val="006A5B6F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102BE"/>
    <w:rsid w:val="00716822"/>
    <w:rsid w:val="007301FD"/>
    <w:rsid w:val="00735A4F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774E3"/>
    <w:rsid w:val="00785D0C"/>
    <w:rsid w:val="00787C26"/>
    <w:rsid w:val="00792321"/>
    <w:rsid w:val="007A3E89"/>
    <w:rsid w:val="007B249F"/>
    <w:rsid w:val="007B6BD8"/>
    <w:rsid w:val="007C6A51"/>
    <w:rsid w:val="007D0C6B"/>
    <w:rsid w:val="007F7C1E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66D6B"/>
    <w:rsid w:val="00880D8B"/>
    <w:rsid w:val="008813F8"/>
    <w:rsid w:val="0088262A"/>
    <w:rsid w:val="0089320B"/>
    <w:rsid w:val="008A15B0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E3CE9"/>
    <w:rsid w:val="009F1497"/>
    <w:rsid w:val="00A03018"/>
    <w:rsid w:val="00A04E0C"/>
    <w:rsid w:val="00A06280"/>
    <w:rsid w:val="00A10A7B"/>
    <w:rsid w:val="00A16062"/>
    <w:rsid w:val="00A1718E"/>
    <w:rsid w:val="00A21880"/>
    <w:rsid w:val="00A25DCA"/>
    <w:rsid w:val="00A313D1"/>
    <w:rsid w:val="00A317B4"/>
    <w:rsid w:val="00A31AC7"/>
    <w:rsid w:val="00A3654F"/>
    <w:rsid w:val="00A40BF4"/>
    <w:rsid w:val="00A42742"/>
    <w:rsid w:val="00A4467A"/>
    <w:rsid w:val="00A5098B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B670B"/>
    <w:rsid w:val="00AD46B0"/>
    <w:rsid w:val="00AD6D53"/>
    <w:rsid w:val="00AE1AEE"/>
    <w:rsid w:val="00AE1E61"/>
    <w:rsid w:val="00AE597F"/>
    <w:rsid w:val="00AF01EB"/>
    <w:rsid w:val="00AF5E2D"/>
    <w:rsid w:val="00B17393"/>
    <w:rsid w:val="00B25DA3"/>
    <w:rsid w:val="00B30711"/>
    <w:rsid w:val="00B36D42"/>
    <w:rsid w:val="00B37888"/>
    <w:rsid w:val="00B40C0C"/>
    <w:rsid w:val="00B45EE9"/>
    <w:rsid w:val="00B47B0C"/>
    <w:rsid w:val="00B47D85"/>
    <w:rsid w:val="00B50800"/>
    <w:rsid w:val="00B52AE4"/>
    <w:rsid w:val="00B55900"/>
    <w:rsid w:val="00B5683D"/>
    <w:rsid w:val="00B75184"/>
    <w:rsid w:val="00B80D2E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C6A49"/>
    <w:rsid w:val="00BD090A"/>
    <w:rsid w:val="00BD33ED"/>
    <w:rsid w:val="00BD3A36"/>
    <w:rsid w:val="00BD50FD"/>
    <w:rsid w:val="00BD6781"/>
    <w:rsid w:val="00BD72C0"/>
    <w:rsid w:val="00BE3D61"/>
    <w:rsid w:val="00BF50CD"/>
    <w:rsid w:val="00C10211"/>
    <w:rsid w:val="00C110DF"/>
    <w:rsid w:val="00C1120C"/>
    <w:rsid w:val="00C11A81"/>
    <w:rsid w:val="00C11DF8"/>
    <w:rsid w:val="00C16392"/>
    <w:rsid w:val="00C16498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61755"/>
    <w:rsid w:val="00D62242"/>
    <w:rsid w:val="00D63467"/>
    <w:rsid w:val="00D64A2D"/>
    <w:rsid w:val="00D66B9C"/>
    <w:rsid w:val="00D841DF"/>
    <w:rsid w:val="00D84AA9"/>
    <w:rsid w:val="00D9416E"/>
    <w:rsid w:val="00D945BB"/>
    <w:rsid w:val="00DA0D30"/>
    <w:rsid w:val="00DB46E8"/>
    <w:rsid w:val="00DB5021"/>
    <w:rsid w:val="00DB6CA3"/>
    <w:rsid w:val="00DC6333"/>
    <w:rsid w:val="00DD0817"/>
    <w:rsid w:val="00DF5CF4"/>
    <w:rsid w:val="00E077CC"/>
    <w:rsid w:val="00E12B2C"/>
    <w:rsid w:val="00E33D9C"/>
    <w:rsid w:val="00E35B04"/>
    <w:rsid w:val="00E368FE"/>
    <w:rsid w:val="00E45E52"/>
    <w:rsid w:val="00E51029"/>
    <w:rsid w:val="00E55207"/>
    <w:rsid w:val="00E57DCE"/>
    <w:rsid w:val="00E7653E"/>
    <w:rsid w:val="00E83C4E"/>
    <w:rsid w:val="00E86F2D"/>
    <w:rsid w:val="00E9101F"/>
    <w:rsid w:val="00E95BA0"/>
    <w:rsid w:val="00EA639D"/>
    <w:rsid w:val="00EA7348"/>
    <w:rsid w:val="00EA7A43"/>
    <w:rsid w:val="00EB2AF5"/>
    <w:rsid w:val="00EB39AA"/>
    <w:rsid w:val="00EC5086"/>
    <w:rsid w:val="00EC5986"/>
    <w:rsid w:val="00EC6E34"/>
    <w:rsid w:val="00ED38CA"/>
    <w:rsid w:val="00ED4E29"/>
    <w:rsid w:val="00EE3011"/>
    <w:rsid w:val="00EE3A37"/>
    <w:rsid w:val="00F01B44"/>
    <w:rsid w:val="00F17C80"/>
    <w:rsid w:val="00F20070"/>
    <w:rsid w:val="00F246BB"/>
    <w:rsid w:val="00F3438D"/>
    <w:rsid w:val="00F34707"/>
    <w:rsid w:val="00F41BF9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97CB7"/>
    <w:rsid w:val="00FA7F0F"/>
    <w:rsid w:val="00FB2006"/>
    <w:rsid w:val="00FC0C78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redly.com/badges/6e22abde-ecc8-4436-8f1b-70138b228da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rahulmarslama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hul.dev2057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1185CE-2AD0-4AFF-A156-823738D7F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F726E-C5C0-4A2D-8975-29021EA5E8DF}"/>
</file>

<file path=customXml/itemProps4.xml><?xml version="1.0" encoding="utf-8"?>
<ds:datastoreItem xmlns:ds="http://schemas.openxmlformats.org/officeDocument/2006/customXml" ds:itemID="{6ADC8F0A-F52F-45DC-8DB8-F0E3DD3C6A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148</TotalTime>
  <Pages>2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 Mars Lama</dc:creator>
  <cp:lastModifiedBy>Abdallah Mustafa</cp:lastModifiedBy>
  <cp:revision>5</cp:revision>
  <cp:lastPrinted>2026-08-31T21:33:00Z</cp:lastPrinted>
  <dcterms:created xsi:type="dcterms:W3CDTF">2026-08-31T23:57:00Z</dcterms:created>
  <dcterms:modified xsi:type="dcterms:W3CDTF">2026-09-02T20:36:00Z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2026-08-03T22:04:58Z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b966a927-914c-47f6-98ad-7227dacaec62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2026-08-03T22:04:58Z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becd127c-eb5b-485c-b1d1-46924ccd44cc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